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737" w:rsidRDefault="00A46737" w:rsidP="00A13E36">
      <w:pPr>
        <w:pStyle w:val="BodyText"/>
        <w:spacing w:line="360" w:lineRule="auto"/>
        <w:jc w:val="center"/>
        <w:rPr>
          <w:rFonts w:ascii="Garamond" w:hAnsi="Garamond"/>
          <w:b/>
          <w:szCs w:val="28"/>
        </w:rPr>
      </w:pPr>
      <w:r w:rsidRPr="00FD16CB">
        <w:rPr>
          <w:rFonts w:ascii="Garamond" w:hAnsi="Garamond"/>
          <w:b/>
          <w:noProof/>
          <w:szCs w:val="28"/>
        </w:rPr>
        <w:pict>
          <v:shape id="Рисунок 6" o:spid="_x0000_i1033" type="#_x0000_t75" alt="герб" style="width:45.6pt;height:60pt;visibility:visible">
            <v:imagedata r:id="rId7" o:title=""/>
          </v:shape>
        </w:pict>
      </w:r>
      <w:r>
        <w:rPr>
          <w:noProof/>
        </w:rPr>
        <w:pict>
          <v:rect id="Rectangle 7" o:spid="_x0000_s1028" style="position:absolute;left:0;text-align:left;margin-left:0;margin-top:0;width:489.6pt;height:741.6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" o:allowincell="f" filled="f" stroked="f">
            <v:fill opacity="32896f"/>
          </v:rect>
        </w:pict>
      </w:r>
    </w:p>
    <w:p w:rsidR="00A46737" w:rsidRPr="006C29FE" w:rsidRDefault="00A46737" w:rsidP="00A13E36">
      <w:pPr>
        <w:pStyle w:val="BodyText"/>
        <w:spacing w:line="360" w:lineRule="auto"/>
        <w:jc w:val="center"/>
        <w:rPr>
          <w:rFonts w:ascii="Garamond" w:hAnsi="Garamond"/>
          <w:b/>
          <w:szCs w:val="28"/>
        </w:rPr>
      </w:pPr>
      <w:r w:rsidRPr="006C29FE">
        <w:rPr>
          <w:rFonts w:ascii="Garamond" w:hAnsi="Garamond"/>
          <w:szCs w:val="28"/>
        </w:rPr>
        <w:t>Российская Федерация</w:t>
      </w:r>
    </w:p>
    <w:p w:rsidR="00A46737" w:rsidRPr="006C29FE" w:rsidRDefault="00A46737" w:rsidP="00A13E36">
      <w:pPr>
        <w:jc w:val="center"/>
        <w:rPr>
          <w:rFonts w:ascii="Garamond" w:hAnsi="Garamond"/>
          <w:b/>
          <w:smallCaps/>
          <w:sz w:val="28"/>
          <w:szCs w:val="28"/>
        </w:rPr>
      </w:pPr>
      <w:r w:rsidRPr="006C29FE">
        <w:rPr>
          <w:rFonts w:ascii="Garamond" w:hAnsi="Garamond"/>
          <w:b/>
          <w:smallCaps/>
          <w:sz w:val="28"/>
          <w:szCs w:val="28"/>
        </w:rPr>
        <w:t>Ханты-Мансийский автономный округ</w:t>
      </w:r>
    </w:p>
    <w:p w:rsidR="00A46737" w:rsidRPr="006C29FE" w:rsidRDefault="00A46737" w:rsidP="00A13E36">
      <w:pPr>
        <w:jc w:val="center"/>
        <w:rPr>
          <w:rFonts w:ascii="Garamond" w:hAnsi="Garamond"/>
          <w:b/>
          <w:smallCaps/>
          <w:sz w:val="28"/>
          <w:szCs w:val="28"/>
        </w:rPr>
      </w:pPr>
      <w:r w:rsidRPr="006C29FE">
        <w:rPr>
          <w:rFonts w:ascii="Garamond" w:hAnsi="Garamond"/>
          <w:b/>
          <w:smallCaps/>
          <w:sz w:val="28"/>
          <w:szCs w:val="28"/>
        </w:rPr>
        <w:t>( Тюменская область)</w:t>
      </w:r>
    </w:p>
    <w:p w:rsidR="00A46737" w:rsidRPr="006C29FE" w:rsidRDefault="00A46737" w:rsidP="00A13E36">
      <w:pPr>
        <w:pStyle w:val="Heading1"/>
        <w:numPr>
          <w:ilvl w:val="0"/>
          <w:numId w:val="0"/>
        </w:numPr>
        <w:ind w:right="141"/>
        <w:jc w:val="center"/>
        <w:rPr>
          <w:rFonts w:ascii="Garamond" w:hAnsi="Garamond"/>
          <w:szCs w:val="28"/>
        </w:rPr>
      </w:pPr>
      <w:r w:rsidRPr="006C29FE">
        <w:rPr>
          <w:rFonts w:ascii="Garamond" w:hAnsi="Garamond"/>
          <w:szCs w:val="28"/>
        </w:rPr>
        <w:t xml:space="preserve">Администрация </w:t>
      </w:r>
      <w:r>
        <w:rPr>
          <w:rFonts w:ascii="Garamond" w:hAnsi="Garamond"/>
          <w:szCs w:val="28"/>
        </w:rPr>
        <w:t>Нижневартовского района</w:t>
      </w:r>
    </w:p>
    <w:p w:rsidR="00A46737" w:rsidRPr="006C29FE" w:rsidRDefault="00A46737" w:rsidP="00A13E36">
      <w:pPr>
        <w:pStyle w:val="Heading2"/>
        <w:numPr>
          <w:ilvl w:val="0"/>
          <w:numId w:val="0"/>
        </w:numPr>
        <w:ind w:left="720"/>
        <w:jc w:val="center"/>
        <w:rPr>
          <w:rFonts w:ascii="Times" w:hAnsi="Times"/>
          <w:i w:val="0"/>
        </w:rPr>
      </w:pPr>
      <w:r>
        <w:rPr>
          <w:rFonts w:ascii="Times" w:hAnsi="Times"/>
          <w:i w:val="0"/>
        </w:rPr>
        <w:t>ПРЕСС - СЛУЖБА</w:t>
      </w:r>
    </w:p>
    <w:p w:rsidR="00A46737" w:rsidRPr="006C29FE" w:rsidRDefault="00A46737" w:rsidP="00A13E36">
      <w:pPr>
        <w:jc w:val="center"/>
        <w:rPr>
          <w:sz w:val="28"/>
          <w:szCs w:val="28"/>
        </w:rPr>
      </w:pPr>
    </w:p>
    <w:p w:rsidR="00A46737" w:rsidRPr="006C29FE" w:rsidRDefault="00A46737" w:rsidP="00A13E36">
      <w:pPr>
        <w:pStyle w:val="FootnoteText"/>
        <w:rPr>
          <w:sz w:val="28"/>
          <w:szCs w:val="28"/>
        </w:rPr>
      </w:pPr>
    </w:p>
    <w:p w:rsidR="00A46737" w:rsidRPr="006C29FE" w:rsidRDefault="00A46737" w:rsidP="00A13E36">
      <w:pPr>
        <w:pStyle w:val="FootnoteText"/>
        <w:rPr>
          <w:sz w:val="28"/>
          <w:szCs w:val="28"/>
        </w:rPr>
      </w:pPr>
    </w:p>
    <w:p w:rsidR="00A46737" w:rsidRPr="006C29FE" w:rsidRDefault="00A46737" w:rsidP="00A13E36">
      <w:pPr>
        <w:rPr>
          <w:sz w:val="28"/>
          <w:szCs w:val="28"/>
        </w:rPr>
      </w:pPr>
    </w:p>
    <w:p w:rsidR="00A46737" w:rsidRPr="006C29FE" w:rsidRDefault="00A46737" w:rsidP="00A13E36">
      <w:pPr>
        <w:rPr>
          <w:sz w:val="28"/>
          <w:szCs w:val="28"/>
        </w:rPr>
      </w:pPr>
    </w:p>
    <w:p w:rsidR="00A46737" w:rsidRPr="006C29FE" w:rsidRDefault="00A46737" w:rsidP="00A13E36">
      <w:pPr>
        <w:pStyle w:val="Heading2"/>
        <w:numPr>
          <w:ilvl w:val="0"/>
          <w:numId w:val="0"/>
        </w:numPr>
        <w:ind w:left="720"/>
        <w:jc w:val="center"/>
        <w:rPr>
          <w:rFonts w:ascii="Times" w:hAnsi="Times"/>
          <w:i w:val="0"/>
          <w:smallCaps/>
        </w:rPr>
      </w:pPr>
      <w:r w:rsidRPr="006C29FE">
        <w:rPr>
          <w:rFonts w:ascii="Times" w:hAnsi="Times"/>
          <w:i w:val="0"/>
          <w:smallCaps/>
        </w:rPr>
        <w:t>ОТЧЕТ</w:t>
      </w:r>
    </w:p>
    <w:p w:rsidR="00A46737" w:rsidRPr="006C29FE" w:rsidRDefault="00A46737" w:rsidP="00A13E36">
      <w:pPr>
        <w:jc w:val="center"/>
        <w:rPr>
          <w:b/>
          <w:spacing w:val="20"/>
          <w:sz w:val="28"/>
          <w:szCs w:val="28"/>
        </w:rPr>
      </w:pPr>
    </w:p>
    <w:p w:rsidR="00A46737" w:rsidRDefault="00A46737" w:rsidP="00A13E36">
      <w:pPr>
        <w:jc w:val="center"/>
        <w:rPr>
          <w:b/>
          <w:i/>
          <w:smallCaps/>
          <w:sz w:val="28"/>
          <w:szCs w:val="28"/>
        </w:rPr>
      </w:pPr>
      <w:r>
        <w:rPr>
          <w:b/>
          <w:i/>
          <w:smallCaps/>
          <w:sz w:val="28"/>
          <w:szCs w:val="28"/>
        </w:rPr>
        <w:t>Информационное пространство Нижневартовского района</w:t>
      </w:r>
    </w:p>
    <w:p w:rsidR="00A46737" w:rsidRPr="006C29FE" w:rsidRDefault="00A46737" w:rsidP="00A13E36">
      <w:pPr>
        <w:jc w:val="center"/>
        <w:rPr>
          <w:b/>
          <w:smallCaps/>
          <w:sz w:val="28"/>
          <w:szCs w:val="28"/>
        </w:rPr>
      </w:pPr>
      <w:r>
        <w:rPr>
          <w:b/>
          <w:i/>
          <w:smallCaps/>
          <w:sz w:val="28"/>
          <w:szCs w:val="28"/>
        </w:rPr>
        <w:t>Удовлетворенность деятельностью власти</w:t>
      </w:r>
    </w:p>
    <w:p w:rsidR="00A46737" w:rsidRPr="00474443" w:rsidRDefault="00A46737" w:rsidP="00A13E36">
      <w:pPr>
        <w:rPr>
          <w:b/>
          <w:smallCaps/>
          <w:sz w:val="28"/>
          <w:szCs w:val="28"/>
        </w:rPr>
      </w:pPr>
    </w:p>
    <w:p w:rsidR="00A46737" w:rsidRPr="006C29FE" w:rsidRDefault="00A46737" w:rsidP="00A13E36">
      <w:pPr>
        <w:rPr>
          <w:sz w:val="28"/>
          <w:szCs w:val="28"/>
        </w:rPr>
      </w:pPr>
    </w:p>
    <w:p w:rsidR="00A46737" w:rsidRPr="006C29FE" w:rsidRDefault="00A46737" w:rsidP="00A13E36">
      <w:pPr>
        <w:rPr>
          <w:sz w:val="28"/>
          <w:szCs w:val="28"/>
        </w:rPr>
      </w:pPr>
    </w:p>
    <w:p w:rsidR="00A46737" w:rsidRPr="006C29FE" w:rsidRDefault="00A46737" w:rsidP="00A13E36">
      <w:pPr>
        <w:pStyle w:val="FootnoteText"/>
        <w:rPr>
          <w:sz w:val="28"/>
          <w:szCs w:val="28"/>
        </w:rPr>
      </w:pPr>
    </w:p>
    <w:p w:rsidR="00A46737" w:rsidRPr="006C29FE" w:rsidRDefault="00A46737" w:rsidP="00A13E36">
      <w:pPr>
        <w:rPr>
          <w:sz w:val="28"/>
          <w:szCs w:val="28"/>
        </w:rPr>
      </w:pPr>
      <w:r w:rsidRPr="006C29FE">
        <w:rPr>
          <w:sz w:val="28"/>
          <w:szCs w:val="28"/>
        </w:rPr>
        <w:tab/>
      </w:r>
      <w:r w:rsidRPr="006C29FE">
        <w:rPr>
          <w:sz w:val="28"/>
          <w:szCs w:val="28"/>
        </w:rPr>
        <w:tab/>
      </w:r>
      <w:r w:rsidRPr="006C29FE">
        <w:rPr>
          <w:sz w:val="28"/>
          <w:szCs w:val="28"/>
        </w:rPr>
        <w:tab/>
      </w:r>
      <w:r w:rsidRPr="006C29FE">
        <w:rPr>
          <w:sz w:val="28"/>
          <w:szCs w:val="28"/>
        </w:rPr>
        <w:tab/>
      </w:r>
      <w:r w:rsidRPr="006C29FE">
        <w:rPr>
          <w:sz w:val="28"/>
          <w:szCs w:val="28"/>
        </w:rPr>
        <w:tab/>
      </w:r>
      <w:r w:rsidRPr="006C29FE">
        <w:rPr>
          <w:sz w:val="28"/>
          <w:szCs w:val="28"/>
        </w:rPr>
        <w:tab/>
      </w:r>
    </w:p>
    <w:p w:rsidR="00A46737" w:rsidRPr="006C29FE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Default="00A46737" w:rsidP="00A13E36">
      <w:pPr>
        <w:rPr>
          <w:sz w:val="28"/>
          <w:szCs w:val="28"/>
        </w:rPr>
      </w:pPr>
    </w:p>
    <w:p w:rsidR="00A46737" w:rsidRPr="006C29FE" w:rsidRDefault="00A46737" w:rsidP="00A13E36">
      <w:pPr>
        <w:rPr>
          <w:sz w:val="28"/>
          <w:szCs w:val="28"/>
        </w:rPr>
      </w:pPr>
    </w:p>
    <w:p w:rsidR="00A46737" w:rsidRPr="00F27B8D" w:rsidRDefault="00A46737" w:rsidP="00A13E36">
      <w:pPr>
        <w:pStyle w:val="Heading3"/>
        <w:numPr>
          <w:ilvl w:val="0"/>
          <w:numId w:val="0"/>
        </w:numPr>
        <w:jc w:val="center"/>
        <w:rPr>
          <w:i/>
          <w:szCs w:val="28"/>
        </w:rPr>
      </w:pPr>
      <w:r>
        <w:rPr>
          <w:szCs w:val="28"/>
        </w:rPr>
        <w:t>© Нижневартовский район</w:t>
      </w:r>
    </w:p>
    <w:p w:rsidR="00A46737" w:rsidRPr="00F27B8D" w:rsidRDefault="00A46737" w:rsidP="00A13E36">
      <w:pPr>
        <w:jc w:val="center"/>
        <w:rPr>
          <w:b/>
          <w:bCs/>
          <w:i/>
          <w:sz w:val="28"/>
          <w:szCs w:val="28"/>
        </w:rPr>
      </w:pPr>
      <w:r w:rsidRPr="00F27B8D">
        <w:rPr>
          <w:b/>
          <w:bCs/>
          <w:i/>
          <w:sz w:val="28"/>
          <w:szCs w:val="28"/>
        </w:rPr>
        <w:t>20</w:t>
      </w:r>
      <w:r>
        <w:rPr>
          <w:b/>
          <w:bCs/>
          <w:i/>
          <w:sz w:val="28"/>
          <w:szCs w:val="28"/>
        </w:rPr>
        <w:t>13</w:t>
      </w:r>
      <w:r w:rsidRPr="00F27B8D">
        <w:rPr>
          <w:b/>
          <w:bCs/>
          <w:i/>
          <w:sz w:val="28"/>
          <w:szCs w:val="28"/>
        </w:rPr>
        <w:t xml:space="preserve"> г.</w:t>
      </w:r>
    </w:p>
    <w:p w:rsidR="00A46737" w:rsidRPr="006C29FE" w:rsidRDefault="00A46737" w:rsidP="00A13E36">
      <w:pPr>
        <w:jc w:val="center"/>
        <w:rPr>
          <w:rFonts w:ascii="Garamond" w:hAnsi="Garamond"/>
          <w:b/>
          <w:bCs/>
          <w:i/>
          <w:sz w:val="28"/>
          <w:szCs w:val="28"/>
        </w:rPr>
      </w:pPr>
    </w:p>
    <w:p w:rsidR="00A46737" w:rsidRDefault="00A46737" w:rsidP="00A13E36">
      <w:pPr>
        <w:rPr>
          <w:b/>
          <w:sz w:val="28"/>
          <w:szCs w:val="28"/>
        </w:rPr>
      </w:pPr>
    </w:p>
    <w:p w:rsidR="00A46737" w:rsidRDefault="00A46737" w:rsidP="00A13E36">
      <w:pPr>
        <w:rPr>
          <w:b/>
          <w:sz w:val="28"/>
          <w:szCs w:val="28"/>
        </w:rPr>
      </w:pPr>
    </w:p>
    <w:p w:rsidR="00A46737" w:rsidRDefault="00A46737" w:rsidP="00A13E36">
      <w:pPr>
        <w:pStyle w:val="BodyTextIndent2"/>
        <w:ind w:firstLine="708"/>
        <w:rPr>
          <w:b/>
          <w:szCs w:val="28"/>
        </w:rPr>
      </w:pPr>
    </w:p>
    <w:p w:rsidR="00A46737" w:rsidRDefault="00A46737" w:rsidP="00A13E36">
      <w:pPr>
        <w:pStyle w:val="BodyTextIndent2"/>
        <w:ind w:firstLine="708"/>
        <w:rPr>
          <w:b/>
          <w:szCs w:val="28"/>
        </w:rPr>
      </w:pPr>
    </w:p>
    <w:p w:rsidR="00A46737" w:rsidRPr="00A76C9F" w:rsidRDefault="00A46737" w:rsidP="005A7515">
      <w:pPr>
        <w:spacing w:line="360" w:lineRule="auto"/>
        <w:rPr>
          <w:b/>
          <w:i/>
          <w:sz w:val="28"/>
        </w:rPr>
      </w:pPr>
      <w:r w:rsidRPr="00A76C9F">
        <w:rPr>
          <w:b/>
          <w:i/>
          <w:sz w:val="28"/>
        </w:rPr>
        <w:t xml:space="preserve">Тема: </w:t>
      </w:r>
    </w:p>
    <w:p w:rsidR="00A46737" w:rsidRPr="00A76C9F" w:rsidRDefault="00A46737" w:rsidP="005F7BBA">
      <w:pPr>
        <w:ind w:left="720"/>
        <w:jc w:val="both"/>
        <w:rPr>
          <w:b/>
          <w:sz w:val="28"/>
        </w:rPr>
      </w:pPr>
      <w:r w:rsidRPr="00A76C9F">
        <w:rPr>
          <w:sz w:val="28"/>
        </w:rPr>
        <w:t xml:space="preserve">Информационное пространство </w:t>
      </w:r>
      <w:r>
        <w:rPr>
          <w:sz w:val="28"/>
        </w:rPr>
        <w:t>района</w:t>
      </w:r>
      <w:r w:rsidRPr="00A76C9F">
        <w:rPr>
          <w:sz w:val="28"/>
        </w:rPr>
        <w:t xml:space="preserve">. </w:t>
      </w:r>
      <w:r>
        <w:rPr>
          <w:sz w:val="28"/>
        </w:rPr>
        <w:t>Удовлетворенность деятельностью местной власти. Предвыборные рейтинги и предложения жителей района. Антикоррупционная деятельность.</w:t>
      </w:r>
    </w:p>
    <w:p w:rsidR="00A46737" w:rsidRPr="00A76C9F" w:rsidRDefault="00A46737" w:rsidP="005A7515">
      <w:pPr>
        <w:jc w:val="both"/>
        <w:rPr>
          <w:b/>
          <w:i/>
          <w:sz w:val="28"/>
        </w:rPr>
      </w:pPr>
      <w:r w:rsidRPr="00A76C9F">
        <w:rPr>
          <w:b/>
          <w:i/>
          <w:sz w:val="28"/>
        </w:rPr>
        <w:t>Цель:</w:t>
      </w:r>
    </w:p>
    <w:p w:rsidR="00A46737" w:rsidRPr="00A76C9F" w:rsidRDefault="00A46737" w:rsidP="005A7515">
      <w:pPr>
        <w:ind w:left="720"/>
        <w:jc w:val="both"/>
        <w:rPr>
          <w:sz w:val="28"/>
        </w:rPr>
      </w:pPr>
      <w:r w:rsidRPr="00A76C9F">
        <w:rPr>
          <w:sz w:val="28"/>
        </w:rPr>
        <w:t>Получение репрезентативной социологической информации по указанным направлениям для   оптимизации методов решения управленческих задач с учетом общественного мнения.</w:t>
      </w:r>
    </w:p>
    <w:p w:rsidR="00A46737" w:rsidRPr="00A76C9F" w:rsidRDefault="00A46737" w:rsidP="005A7515">
      <w:pPr>
        <w:jc w:val="both"/>
        <w:rPr>
          <w:b/>
          <w:sz w:val="28"/>
        </w:rPr>
      </w:pPr>
    </w:p>
    <w:p w:rsidR="00A46737" w:rsidRPr="00A76C9F" w:rsidRDefault="00A46737" w:rsidP="005A7515">
      <w:pPr>
        <w:spacing w:line="360" w:lineRule="auto"/>
        <w:jc w:val="both"/>
        <w:rPr>
          <w:b/>
          <w:i/>
          <w:sz w:val="28"/>
        </w:rPr>
      </w:pPr>
      <w:r w:rsidRPr="00A76C9F">
        <w:rPr>
          <w:b/>
          <w:i/>
          <w:sz w:val="28"/>
        </w:rPr>
        <w:t>Задачи исследования:</w:t>
      </w:r>
    </w:p>
    <w:p w:rsidR="00A46737" w:rsidRPr="00A76C9F" w:rsidRDefault="00A46737" w:rsidP="005A7515">
      <w:pPr>
        <w:spacing w:line="360" w:lineRule="auto"/>
        <w:jc w:val="both"/>
        <w:rPr>
          <w:b/>
          <w:sz w:val="28"/>
        </w:rPr>
      </w:pPr>
    </w:p>
    <w:p w:rsidR="00A46737" w:rsidRPr="00A76C9F" w:rsidRDefault="00A46737" w:rsidP="005A7515">
      <w:pPr>
        <w:pStyle w:val="Heading1"/>
        <w:numPr>
          <w:ilvl w:val="0"/>
          <w:numId w:val="3"/>
        </w:numPr>
        <w:spacing w:line="360" w:lineRule="auto"/>
        <w:ind w:left="714" w:hanging="357"/>
      </w:pPr>
      <w:r w:rsidRPr="00A76C9F">
        <w:t xml:space="preserve">Общая оценка  </w:t>
      </w:r>
      <w:r>
        <w:t>жителями района</w:t>
      </w:r>
      <w:r w:rsidRPr="00A76C9F">
        <w:t xml:space="preserve"> информационного поля </w:t>
      </w:r>
      <w:r>
        <w:t>Нижневартовского района и качества услуг районных СМИ.</w:t>
      </w:r>
    </w:p>
    <w:p w:rsidR="00A46737" w:rsidRDefault="00A46737" w:rsidP="005A7515">
      <w:pPr>
        <w:numPr>
          <w:ilvl w:val="0"/>
          <w:numId w:val="3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>Оценка уровня коррумпированности различных служб района  (мнение жителей).</w:t>
      </w:r>
    </w:p>
    <w:p w:rsidR="00A46737" w:rsidRDefault="00A46737" w:rsidP="005A7515">
      <w:pPr>
        <w:numPr>
          <w:ilvl w:val="0"/>
          <w:numId w:val="3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>Оценка уровня доверия главам поселений.</w:t>
      </w:r>
    </w:p>
    <w:p w:rsidR="00A46737" w:rsidRDefault="00A46737" w:rsidP="005A7515">
      <w:pPr>
        <w:numPr>
          <w:ilvl w:val="0"/>
          <w:numId w:val="3"/>
        </w:numPr>
        <w:spacing w:line="360" w:lineRule="auto"/>
        <w:ind w:left="714" w:hanging="357"/>
        <w:jc w:val="both"/>
        <w:rPr>
          <w:sz w:val="28"/>
        </w:rPr>
      </w:pPr>
      <w:r>
        <w:rPr>
          <w:sz w:val="28"/>
        </w:rPr>
        <w:t xml:space="preserve">Оценка рейтингов депутатов поселений и сбор предложений по новым кандидатам в депутаты поселений. </w:t>
      </w:r>
    </w:p>
    <w:p w:rsidR="00A46737" w:rsidRPr="00A76C9F" w:rsidRDefault="00A46737" w:rsidP="00857072">
      <w:pPr>
        <w:spacing w:line="360" w:lineRule="auto"/>
        <w:ind w:left="714"/>
        <w:jc w:val="both"/>
        <w:rPr>
          <w:sz w:val="28"/>
        </w:rPr>
      </w:pPr>
    </w:p>
    <w:p w:rsidR="00A46737" w:rsidRPr="00A76C9F" w:rsidRDefault="00A46737" w:rsidP="005A7515">
      <w:pPr>
        <w:spacing w:line="360" w:lineRule="auto"/>
        <w:jc w:val="both"/>
        <w:rPr>
          <w:sz w:val="28"/>
        </w:rPr>
      </w:pPr>
    </w:p>
    <w:p w:rsidR="00A46737" w:rsidRPr="00A76C9F" w:rsidRDefault="00A46737" w:rsidP="005A7515">
      <w:pPr>
        <w:spacing w:line="360" w:lineRule="auto"/>
        <w:jc w:val="both"/>
        <w:rPr>
          <w:b/>
          <w:i/>
          <w:sz w:val="28"/>
        </w:rPr>
      </w:pPr>
      <w:r w:rsidRPr="00A76C9F">
        <w:rPr>
          <w:b/>
          <w:i/>
          <w:sz w:val="28"/>
        </w:rPr>
        <w:t>Объект исследования:</w:t>
      </w:r>
    </w:p>
    <w:p w:rsidR="00A46737" w:rsidRPr="00A76C9F" w:rsidRDefault="00A46737" w:rsidP="005A7515">
      <w:pPr>
        <w:spacing w:line="360" w:lineRule="auto"/>
        <w:jc w:val="both"/>
        <w:rPr>
          <w:sz w:val="28"/>
        </w:rPr>
      </w:pPr>
      <w:r w:rsidRPr="00A76C9F">
        <w:rPr>
          <w:sz w:val="28"/>
        </w:rPr>
        <w:tab/>
        <w:t xml:space="preserve">Жители </w:t>
      </w:r>
      <w:r>
        <w:rPr>
          <w:sz w:val="28"/>
        </w:rPr>
        <w:t>района</w:t>
      </w:r>
      <w:r w:rsidRPr="00A76C9F">
        <w:rPr>
          <w:sz w:val="28"/>
        </w:rPr>
        <w:t xml:space="preserve"> </w:t>
      </w:r>
      <w:r>
        <w:rPr>
          <w:sz w:val="28"/>
        </w:rPr>
        <w:t xml:space="preserve">старше </w:t>
      </w:r>
      <w:r w:rsidRPr="00A76C9F">
        <w:rPr>
          <w:sz w:val="28"/>
        </w:rPr>
        <w:t>18 лет.</w:t>
      </w:r>
    </w:p>
    <w:p w:rsidR="00A46737" w:rsidRPr="00A76C9F" w:rsidRDefault="00A46737" w:rsidP="005A7515">
      <w:pPr>
        <w:spacing w:line="360" w:lineRule="auto"/>
        <w:jc w:val="both"/>
        <w:rPr>
          <w:sz w:val="28"/>
        </w:rPr>
      </w:pPr>
    </w:p>
    <w:p w:rsidR="00A46737" w:rsidRPr="00A76C9F" w:rsidRDefault="00A46737" w:rsidP="005A7515">
      <w:pPr>
        <w:spacing w:line="360" w:lineRule="auto"/>
        <w:jc w:val="both"/>
        <w:rPr>
          <w:b/>
          <w:i/>
          <w:sz w:val="28"/>
        </w:rPr>
      </w:pPr>
      <w:r w:rsidRPr="00A76C9F">
        <w:rPr>
          <w:b/>
          <w:i/>
          <w:sz w:val="28"/>
        </w:rPr>
        <w:t>Методика исследования:</w:t>
      </w:r>
    </w:p>
    <w:p w:rsidR="00A46737" w:rsidRPr="00A76C9F" w:rsidRDefault="00A46737" w:rsidP="005A7515">
      <w:pPr>
        <w:spacing w:line="360" w:lineRule="auto"/>
        <w:jc w:val="both"/>
        <w:rPr>
          <w:b/>
          <w:i/>
          <w:sz w:val="28"/>
        </w:rPr>
      </w:pPr>
    </w:p>
    <w:p w:rsidR="00A46737" w:rsidRPr="00A76C9F" w:rsidRDefault="00A46737" w:rsidP="005A7515">
      <w:pPr>
        <w:spacing w:line="360" w:lineRule="auto"/>
        <w:jc w:val="both"/>
        <w:rPr>
          <w:sz w:val="28"/>
        </w:rPr>
      </w:pPr>
      <w:r w:rsidRPr="00A76C9F">
        <w:rPr>
          <w:b/>
          <w:sz w:val="28"/>
        </w:rPr>
        <w:tab/>
      </w:r>
      <w:r w:rsidRPr="00A76C9F">
        <w:rPr>
          <w:sz w:val="28"/>
        </w:rPr>
        <w:t xml:space="preserve">Сбор информации осуществлялся на основе применения стандартизированного интервью. Выборка </w:t>
      </w:r>
      <w:r>
        <w:rPr>
          <w:sz w:val="28"/>
        </w:rPr>
        <w:t>случайная</w:t>
      </w:r>
      <w:r w:rsidRPr="00A76C9F">
        <w:rPr>
          <w:sz w:val="28"/>
        </w:rPr>
        <w:t xml:space="preserve">, стратифицированная по </w:t>
      </w:r>
      <w:r>
        <w:rPr>
          <w:sz w:val="28"/>
        </w:rPr>
        <w:t>месту жительства</w:t>
      </w:r>
      <w:r w:rsidRPr="00A76C9F">
        <w:rPr>
          <w:sz w:val="28"/>
        </w:rPr>
        <w:t>.</w:t>
      </w:r>
      <w:r>
        <w:rPr>
          <w:sz w:val="28"/>
        </w:rPr>
        <w:t xml:space="preserve"> В поселениях городского типа выборка осуществлялась по избирательным участкам.</w:t>
      </w:r>
    </w:p>
    <w:p w:rsidR="00A46737" w:rsidRPr="00A76C9F" w:rsidRDefault="00A46737" w:rsidP="005A7515">
      <w:pPr>
        <w:spacing w:line="360" w:lineRule="auto"/>
        <w:jc w:val="both"/>
        <w:rPr>
          <w:sz w:val="28"/>
        </w:rPr>
      </w:pPr>
    </w:p>
    <w:p w:rsidR="00A46737" w:rsidRPr="00A76C9F" w:rsidRDefault="00A46737" w:rsidP="005A7515">
      <w:pPr>
        <w:spacing w:line="360" w:lineRule="auto"/>
        <w:jc w:val="both"/>
        <w:rPr>
          <w:sz w:val="28"/>
        </w:rPr>
      </w:pPr>
    </w:p>
    <w:p w:rsidR="00A46737" w:rsidRPr="00A76C9F" w:rsidRDefault="00A46737" w:rsidP="005A7515">
      <w:pPr>
        <w:numPr>
          <w:ilvl w:val="0"/>
          <w:numId w:val="1"/>
        </w:numPr>
        <w:spacing w:line="360" w:lineRule="auto"/>
        <w:jc w:val="center"/>
        <w:rPr>
          <w:b/>
          <w:smallCaps/>
          <w:sz w:val="28"/>
        </w:rPr>
      </w:pPr>
      <w:r w:rsidRPr="00A76C9F">
        <w:rPr>
          <w:b/>
          <w:smallCaps/>
          <w:sz w:val="28"/>
        </w:rPr>
        <w:t>Характеристика выборки</w:t>
      </w:r>
    </w:p>
    <w:p w:rsidR="00A46737" w:rsidRPr="00A76C9F" w:rsidRDefault="00A46737" w:rsidP="005A7515">
      <w:pPr>
        <w:spacing w:line="360" w:lineRule="auto"/>
        <w:jc w:val="both"/>
        <w:rPr>
          <w:sz w:val="28"/>
        </w:rPr>
      </w:pPr>
    </w:p>
    <w:p w:rsidR="00A46737" w:rsidRPr="00A76C9F" w:rsidRDefault="00A46737" w:rsidP="005A7515">
      <w:pPr>
        <w:pStyle w:val="BodyTextIndent"/>
      </w:pPr>
      <w:r w:rsidRPr="00A76C9F">
        <w:t xml:space="preserve"> Исследование проводилось </w:t>
      </w:r>
      <w:r>
        <w:t>социологом администрации Нижневартовского района в феврале 2013 года.</w:t>
      </w:r>
    </w:p>
    <w:p w:rsidR="00A46737" w:rsidRPr="00A76C9F" w:rsidRDefault="00A46737" w:rsidP="005A7515">
      <w:pPr>
        <w:pStyle w:val="BodyTextIndent"/>
      </w:pPr>
      <w:r w:rsidRPr="00A76C9F">
        <w:t xml:space="preserve">Выборочная совокупность составила </w:t>
      </w:r>
      <w:r>
        <w:t>484</w:t>
      </w:r>
      <w:r w:rsidRPr="00A76C9F">
        <w:t xml:space="preserve"> человек</w:t>
      </w:r>
      <w:r>
        <w:t>а.</w:t>
      </w:r>
    </w:p>
    <w:p w:rsidR="00A46737" w:rsidRDefault="00A46737" w:rsidP="005A7515">
      <w:pPr>
        <w:pStyle w:val="BodyText"/>
        <w:spacing w:line="360" w:lineRule="auto"/>
      </w:pPr>
      <w:r w:rsidRPr="00A76C9F">
        <w:t xml:space="preserve">     </w:t>
      </w:r>
      <w:r>
        <w:tab/>
      </w:r>
      <w:r w:rsidRPr="00A76C9F">
        <w:t>Распределение опрошенных</w:t>
      </w:r>
      <w:r>
        <w:t xml:space="preserve"> по месту жительства</w:t>
      </w:r>
      <w:r w:rsidRPr="00A76C9F">
        <w:t xml:space="preserve">  представлено в таблице 1 и на рис.1:</w:t>
      </w:r>
    </w:p>
    <w:p w:rsidR="00A46737" w:rsidRPr="00E5611B" w:rsidRDefault="00A46737" w:rsidP="005A7515">
      <w:pPr>
        <w:pStyle w:val="BodyText"/>
        <w:spacing w:line="360" w:lineRule="auto"/>
        <w:jc w:val="right"/>
        <w:rPr>
          <w:b/>
          <w:i/>
        </w:rPr>
      </w:pPr>
      <w:r w:rsidRPr="00E5611B">
        <w:rPr>
          <w:b/>
          <w:i/>
        </w:rPr>
        <w:t>Таблица 1</w:t>
      </w:r>
    </w:p>
    <w:tbl>
      <w:tblPr>
        <w:tblW w:w="9847" w:type="dxa"/>
        <w:tblCellSpacing w:w="20" w:type="dxa"/>
        <w:tblInd w:w="-4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BF"/>
      </w:tblPr>
      <w:tblGrid>
        <w:gridCol w:w="5851"/>
        <w:gridCol w:w="2167"/>
        <w:gridCol w:w="1829"/>
      </w:tblGrid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A3583C">
            <w:pPr>
              <w:spacing w:line="360" w:lineRule="auto"/>
              <w:jc w:val="center"/>
              <w:rPr>
                <w:caps/>
                <w:smallCaps/>
                <w:sz w:val="28"/>
              </w:rPr>
            </w:pPr>
            <w:r>
              <w:rPr>
                <w:caps/>
                <w:smallCaps/>
                <w:sz w:val="28"/>
              </w:rPr>
              <w:t>поселения</w:t>
            </w:r>
          </w:p>
        </w:tc>
        <w:tc>
          <w:tcPr>
            <w:tcW w:w="2127" w:type="dxa"/>
          </w:tcPr>
          <w:p w:rsidR="00A46737" w:rsidRPr="00857072" w:rsidRDefault="00A46737" w:rsidP="00A3583C">
            <w:pPr>
              <w:spacing w:line="360" w:lineRule="auto"/>
              <w:jc w:val="center"/>
              <w:rPr>
                <w:sz w:val="28"/>
              </w:rPr>
            </w:pPr>
            <w:r w:rsidRPr="00857072">
              <w:rPr>
                <w:sz w:val="28"/>
              </w:rPr>
              <w:t>количество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center"/>
              <w:rPr>
                <w:caps/>
                <w:smallCaps/>
                <w:sz w:val="28"/>
              </w:rPr>
            </w:pPr>
            <w:r w:rsidRPr="00A76C9F">
              <w:rPr>
                <w:caps/>
                <w:smallCaps/>
                <w:sz w:val="28"/>
              </w:rPr>
              <w:t>%</w:t>
            </w:r>
          </w:p>
          <w:p w:rsidR="00A46737" w:rsidRPr="00A76C9F" w:rsidRDefault="00A46737" w:rsidP="00857072">
            <w:pPr>
              <w:spacing w:line="360" w:lineRule="auto"/>
              <w:jc w:val="center"/>
              <w:rPr>
                <w:caps/>
                <w:smallCaps/>
                <w:sz w:val="28"/>
              </w:rPr>
            </w:pPr>
            <w:r w:rsidRPr="00A76C9F">
              <w:rPr>
                <w:caps/>
                <w:smallCaps/>
                <w:sz w:val="28"/>
                <w:lang w:val="en-US"/>
              </w:rPr>
              <w:t>n</w:t>
            </w:r>
            <w:r w:rsidRPr="00A76C9F">
              <w:rPr>
                <w:caps/>
                <w:smallCaps/>
                <w:sz w:val="28"/>
              </w:rPr>
              <w:t>=</w:t>
            </w:r>
            <w:r>
              <w:rPr>
                <w:caps/>
                <w:smallCaps/>
                <w:sz w:val="28"/>
              </w:rPr>
              <w:t>484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Новоаганск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19,6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Варьеган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5,4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Излучинск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30,0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Большетархово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Аган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4,1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Ларьяк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7,9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Корлики</w:t>
            </w:r>
          </w:p>
        </w:tc>
        <w:tc>
          <w:tcPr>
            <w:tcW w:w="2127" w:type="dxa"/>
          </w:tcPr>
          <w:p w:rsidR="00A46737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69" w:type="dxa"/>
          </w:tcPr>
          <w:p w:rsidR="00A46737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4,1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Зайцева Речка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7,0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Покур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5,4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Вата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Ваховск</w:t>
            </w:r>
          </w:p>
        </w:tc>
        <w:tc>
          <w:tcPr>
            <w:tcW w:w="2127" w:type="dxa"/>
          </w:tcPr>
          <w:p w:rsidR="00A46737" w:rsidRPr="00A76C9F" w:rsidRDefault="00A46737" w:rsidP="009725E9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5,4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Охтеурье</w:t>
            </w:r>
          </w:p>
        </w:tc>
        <w:tc>
          <w:tcPr>
            <w:tcW w:w="2127" w:type="dxa"/>
          </w:tcPr>
          <w:p w:rsidR="00A46737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769" w:type="dxa"/>
          </w:tcPr>
          <w:p w:rsidR="00A46737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2,9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Default="00A46737" w:rsidP="005A7515">
            <w:pPr>
              <w:numPr>
                <w:ilvl w:val="0"/>
                <w:numId w:val="4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ответа</w:t>
            </w:r>
          </w:p>
        </w:tc>
        <w:tc>
          <w:tcPr>
            <w:tcW w:w="2127" w:type="dxa"/>
          </w:tcPr>
          <w:p w:rsidR="00A46737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69" w:type="dxa"/>
          </w:tcPr>
          <w:p w:rsidR="00A46737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 w:rsidR="00A46737" w:rsidRPr="00A76C9F" w:rsidTr="005A7515">
        <w:trPr>
          <w:tblCellSpacing w:w="20" w:type="dxa"/>
        </w:trPr>
        <w:tc>
          <w:tcPr>
            <w:tcW w:w="5791" w:type="dxa"/>
          </w:tcPr>
          <w:p w:rsidR="00A46737" w:rsidRPr="00A76C9F" w:rsidRDefault="00A46737" w:rsidP="00A358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127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769" w:type="dxa"/>
          </w:tcPr>
          <w:p w:rsidR="00A46737" w:rsidRPr="00A76C9F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 w:rsidR="00A46737" w:rsidRDefault="00A46737" w:rsidP="005A7515">
      <w:pPr>
        <w:pStyle w:val="BodyTextIndent"/>
      </w:pPr>
    </w:p>
    <w:p w:rsidR="00A46737" w:rsidRDefault="00A46737" w:rsidP="006128EC">
      <w:pPr>
        <w:pStyle w:val="BodyTextIndent"/>
        <w:ind w:firstLine="0"/>
      </w:pPr>
      <w:r w:rsidRPr="0088093D">
        <w:rPr>
          <w:noProof/>
        </w:rPr>
        <w:pict>
          <v:shape id="Диаграмма 1" o:spid="_x0000_i1034" type="#_x0000_t75" style="width:475.2pt;height:348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">
            <v:imagedata r:id="rId8" o:title=""/>
            <o:lock v:ext="edit" aspectratio="f"/>
          </v:shape>
        </w:pict>
      </w:r>
    </w:p>
    <w:p w:rsidR="00A46737" w:rsidRDefault="00A46737" w:rsidP="005A7515">
      <w:pPr>
        <w:pStyle w:val="BodyTextIndent"/>
      </w:pPr>
    </w:p>
    <w:p w:rsidR="00A46737" w:rsidRPr="000C7F58" w:rsidRDefault="00A46737" w:rsidP="005A7515">
      <w:pPr>
        <w:pStyle w:val="BodyTextIndent"/>
        <w:rPr>
          <w:b/>
          <w:i/>
        </w:rPr>
      </w:pPr>
      <w:r w:rsidRPr="000C7F58">
        <w:rPr>
          <w:b/>
          <w:i/>
        </w:rPr>
        <w:t xml:space="preserve">Рис. 1. Территория опроса. %, </w:t>
      </w:r>
      <w:r w:rsidRPr="000C7F58">
        <w:rPr>
          <w:b/>
          <w:i/>
          <w:lang w:val="en-US"/>
        </w:rPr>
        <w:t>N</w:t>
      </w:r>
      <w:r w:rsidRPr="004C27EA">
        <w:rPr>
          <w:b/>
          <w:i/>
        </w:rPr>
        <w:t>=</w:t>
      </w:r>
      <w:r>
        <w:rPr>
          <w:b/>
          <w:i/>
        </w:rPr>
        <w:t>484</w:t>
      </w:r>
      <w:r w:rsidRPr="000C7F58">
        <w:rPr>
          <w:b/>
          <w:i/>
        </w:rPr>
        <w:t>.</w:t>
      </w:r>
    </w:p>
    <w:p w:rsidR="00A46737" w:rsidRDefault="00A46737" w:rsidP="005A7515">
      <w:pPr>
        <w:pStyle w:val="BodyTextIndent"/>
      </w:pPr>
    </w:p>
    <w:p w:rsidR="00A46737" w:rsidRPr="006128EC" w:rsidRDefault="00A46737" w:rsidP="005A7515">
      <w:pPr>
        <w:pStyle w:val="BodyTextIndent"/>
      </w:pPr>
      <w:r w:rsidRPr="006128EC">
        <w:t>Сфера занятости респондентов представлена в таблице 2:</w:t>
      </w:r>
    </w:p>
    <w:p w:rsidR="00A46737" w:rsidRPr="006128EC" w:rsidRDefault="00A46737" w:rsidP="00FD2AD3">
      <w:pPr>
        <w:pStyle w:val="BodyText"/>
        <w:spacing w:line="360" w:lineRule="auto"/>
        <w:jc w:val="right"/>
        <w:rPr>
          <w:b/>
          <w:i/>
        </w:rPr>
      </w:pPr>
      <w:r w:rsidRPr="006128EC">
        <w:rPr>
          <w:b/>
          <w:i/>
        </w:rPr>
        <w:t>Таблица 2</w:t>
      </w:r>
    </w:p>
    <w:tbl>
      <w:tblPr>
        <w:tblW w:w="9564" w:type="dxa"/>
        <w:tblCellSpacing w:w="20" w:type="dxa"/>
        <w:tblInd w:w="-4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BF"/>
      </w:tblPr>
      <w:tblGrid>
        <w:gridCol w:w="5878"/>
        <w:gridCol w:w="2561"/>
        <w:gridCol w:w="1125"/>
      </w:tblGrid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A3583C">
            <w:pPr>
              <w:spacing w:line="360" w:lineRule="auto"/>
              <w:jc w:val="center"/>
              <w:rPr>
                <w:caps/>
                <w:smallCaps/>
                <w:sz w:val="28"/>
              </w:rPr>
            </w:pPr>
            <w:r w:rsidRPr="006128EC">
              <w:rPr>
                <w:caps/>
                <w:smallCaps/>
                <w:sz w:val="28"/>
              </w:rPr>
              <w:t>Сфера занятости респондентов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center"/>
              <w:rPr>
                <w:caps/>
                <w:smallCaps/>
                <w:sz w:val="28"/>
              </w:rPr>
            </w:pPr>
            <w:r w:rsidRPr="006128EC">
              <w:rPr>
                <w:caps/>
                <w:smallCaps/>
                <w:sz w:val="28"/>
              </w:rPr>
              <w:t>количество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center"/>
              <w:rPr>
                <w:caps/>
                <w:smallCaps/>
                <w:sz w:val="28"/>
              </w:rPr>
            </w:pPr>
            <w:r w:rsidRPr="006128EC">
              <w:rPr>
                <w:caps/>
                <w:smallCaps/>
                <w:sz w:val="28"/>
              </w:rPr>
              <w:t>%</w:t>
            </w:r>
          </w:p>
          <w:p w:rsidR="00A46737" w:rsidRPr="006128EC" w:rsidRDefault="00A46737" w:rsidP="006128EC">
            <w:pPr>
              <w:spacing w:line="360" w:lineRule="auto"/>
              <w:jc w:val="center"/>
              <w:rPr>
                <w:caps/>
                <w:smallCaps/>
                <w:sz w:val="28"/>
              </w:rPr>
            </w:pPr>
            <w:r w:rsidRPr="006128EC">
              <w:rPr>
                <w:caps/>
                <w:smallCaps/>
                <w:sz w:val="28"/>
                <w:lang w:val="en-US"/>
              </w:rPr>
              <w:t>n</w:t>
            </w:r>
            <w:r w:rsidRPr="006128EC">
              <w:rPr>
                <w:caps/>
                <w:smallCaps/>
                <w:sz w:val="28"/>
              </w:rPr>
              <w:t>=484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num" w:pos="709"/>
              </w:tabs>
              <w:ind w:left="329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Работники образования  (школы, детские сады)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28,1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 xml:space="preserve">Работники здравоохранения  и социального  обслуживания 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14,7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Строительство, транспорт, связь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5,4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Нефтяная промышленность, геология, энергетика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7,9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Работники торговли, сферы обслуживания, ЖКХ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7,0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Работники культуры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8,7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Правовые структуры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65" w:type="dxa"/>
          </w:tcPr>
          <w:p w:rsidR="00A46737" w:rsidRPr="006128EC" w:rsidRDefault="00A46737" w:rsidP="006128E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0,6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Органы власти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3,9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Пенсионеры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5,4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Студенты, учащиеся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3,5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безработные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3,5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6128EC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left="754" w:hanging="470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сельское хозяйство, народные промыслы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1,0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FD2AD3">
            <w:pPr>
              <w:numPr>
                <w:ilvl w:val="0"/>
                <w:numId w:val="5"/>
              </w:numPr>
              <w:tabs>
                <w:tab w:val="clear" w:pos="1440"/>
                <w:tab w:val="num" w:pos="709"/>
              </w:tabs>
              <w:ind w:hanging="796"/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другое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10,3</w:t>
            </w:r>
          </w:p>
        </w:tc>
      </w:tr>
      <w:tr w:rsidR="00A46737" w:rsidRPr="006128EC" w:rsidTr="00FD2AD3">
        <w:trPr>
          <w:tblCellSpacing w:w="20" w:type="dxa"/>
        </w:trPr>
        <w:tc>
          <w:tcPr>
            <w:tcW w:w="5818" w:type="dxa"/>
          </w:tcPr>
          <w:p w:rsidR="00A46737" w:rsidRPr="006128EC" w:rsidRDefault="00A46737" w:rsidP="00A3583C">
            <w:pPr>
              <w:rPr>
                <w:sz w:val="28"/>
                <w:szCs w:val="28"/>
              </w:rPr>
            </w:pPr>
            <w:r w:rsidRPr="006128EC">
              <w:rPr>
                <w:sz w:val="28"/>
                <w:szCs w:val="28"/>
              </w:rPr>
              <w:t>ИТОГО</w:t>
            </w:r>
          </w:p>
        </w:tc>
        <w:tc>
          <w:tcPr>
            <w:tcW w:w="2521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484</w:t>
            </w:r>
          </w:p>
        </w:tc>
        <w:tc>
          <w:tcPr>
            <w:tcW w:w="1065" w:type="dxa"/>
          </w:tcPr>
          <w:p w:rsidR="00A46737" w:rsidRPr="006128EC" w:rsidRDefault="00A46737" w:rsidP="00A3583C">
            <w:pPr>
              <w:spacing w:line="360" w:lineRule="auto"/>
              <w:jc w:val="right"/>
              <w:rPr>
                <w:sz w:val="28"/>
              </w:rPr>
            </w:pPr>
            <w:r w:rsidRPr="006128EC">
              <w:rPr>
                <w:sz w:val="28"/>
              </w:rPr>
              <w:t>100</w:t>
            </w:r>
          </w:p>
        </w:tc>
      </w:tr>
    </w:tbl>
    <w:p w:rsidR="00A46737" w:rsidRDefault="00A46737" w:rsidP="00FD2AD3">
      <w:pPr>
        <w:pStyle w:val="BodyTextIndent"/>
        <w:rPr>
          <w:color w:val="5F497A"/>
        </w:rPr>
      </w:pPr>
    </w:p>
    <w:p w:rsidR="00A46737" w:rsidRPr="006128EC" w:rsidRDefault="00A46737" w:rsidP="00FD2AD3">
      <w:pPr>
        <w:pStyle w:val="BodyTextIndent"/>
        <w:rPr>
          <w:color w:val="5F497A"/>
        </w:rPr>
      </w:pPr>
    </w:p>
    <w:p w:rsidR="00A46737" w:rsidRPr="006128EC" w:rsidRDefault="00A46737" w:rsidP="00F97637">
      <w:pPr>
        <w:pStyle w:val="BodyTextIndent"/>
        <w:ind w:firstLine="0"/>
        <w:rPr>
          <w:color w:val="5F497A"/>
        </w:rPr>
      </w:pPr>
      <w:r w:rsidRPr="00FD16CB">
        <w:rPr>
          <w:noProof/>
          <w:color w:val="5F497A"/>
        </w:rPr>
        <w:pict>
          <v:shape id="Диаграмма 2" o:spid="_x0000_i1035" type="#_x0000_t75" style="width:476.4pt;height:306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">
            <v:imagedata r:id="rId9" o:title=""/>
            <o:lock v:ext="edit" aspectratio="f"/>
          </v:shape>
        </w:pict>
      </w:r>
    </w:p>
    <w:p w:rsidR="00A46737" w:rsidRPr="006128EC" w:rsidRDefault="00A46737" w:rsidP="00FD2AD3">
      <w:pPr>
        <w:pStyle w:val="BodyTextIndent"/>
        <w:rPr>
          <w:color w:val="5F497A"/>
        </w:rPr>
      </w:pPr>
    </w:p>
    <w:p w:rsidR="00A46737" w:rsidRPr="00F97637" w:rsidRDefault="00A46737" w:rsidP="00FD2AD3">
      <w:pPr>
        <w:pStyle w:val="BodyTextIndent"/>
      </w:pPr>
      <w:r w:rsidRPr="00F97637">
        <w:rPr>
          <w:b/>
          <w:i/>
        </w:rPr>
        <w:t xml:space="preserve">Рис. 2. Возраст опрошенных. %, </w:t>
      </w:r>
      <w:r w:rsidRPr="00F97637">
        <w:rPr>
          <w:b/>
          <w:i/>
          <w:lang w:val="en-US"/>
        </w:rPr>
        <w:t>N=</w:t>
      </w:r>
      <w:r w:rsidRPr="00F97637">
        <w:rPr>
          <w:b/>
          <w:i/>
        </w:rPr>
        <w:t>484</w:t>
      </w:r>
    </w:p>
    <w:p w:rsidR="00A46737" w:rsidRPr="006128EC" w:rsidRDefault="00A46737" w:rsidP="00FD2AD3">
      <w:pPr>
        <w:rPr>
          <w:color w:val="5F497A"/>
        </w:rPr>
      </w:pPr>
    </w:p>
    <w:p w:rsidR="00A46737" w:rsidRPr="006128EC" w:rsidRDefault="00A46737">
      <w:pPr>
        <w:rPr>
          <w:color w:val="5F497A"/>
        </w:rPr>
      </w:pPr>
    </w:p>
    <w:p w:rsidR="00A46737" w:rsidRPr="006128EC" w:rsidRDefault="00A46737">
      <w:pPr>
        <w:rPr>
          <w:color w:val="5F497A"/>
        </w:rPr>
      </w:pPr>
    </w:p>
    <w:p w:rsidR="00A46737" w:rsidRPr="006128EC" w:rsidRDefault="00A46737">
      <w:pPr>
        <w:rPr>
          <w:color w:val="5F497A"/>
        </w:rPr>
      </w:pPr>
    </w:p>
    <w:p w:rsidR="00A46737" w:rsidRPr="006128EC" w:rsidRDefault="00A46737">
      <w:pPr>
        <w:rPr>
          <w:color w:val="5F497A"/>
        </w:rPr>
      </w:pPr>
    </w:p>
    <w:p w:rsidR="00A46737" w:rsidRPr="007028EC" w:rsidRDefault="00A46737" w:rsidP="00191A8A">
      <w:pPr>
        <w:spacing w:line="360" w:lineRule="auto"/>
        <w:jc w:val="both"/>
        <w:rPr>
          <w:noProof/>
          <w:sz w:val="28"/>
        </w:rPr>
      </w:pPr>
    </w:p>
    <w:p w:rsidR="00A46737" w:rsidRPr="007028EC" w:rsidRDefault="00A46737" w:rsidP="00191A8A">
      <w:pPr>
        <w:numPr>
          <w:ilvl w:val="0"/>
          <w:numId w:val="8"/>
        </w:numPr>
        <w:spacing w:line="360" w:lineRule="auto"/>
        <w:rPr>
          <w:b/>
          <w:smallCaps/>
          <w:sz w:val="28"/>
        </w:rPr>
      </w:pPr>
      <w:r w:rsidRPr="007028EC">
        <w:rPr>
          <w:b/>
          <w:smallCaps/>
          <w:sz w:val="28"/>
        </w:rPr>
        <w:t>Информационное  пространство  района</w:t>
      </w:r>
    </w:p>
    <w:p w:rsidR="00A46737" w:rsidRDefault="00A46737" w:rsidP="009419A2">
      <w:pPr>
        <w:pStyle w:val="BodyText"/>
        <w:ind w:firstLine="708"/>
        <w:rPr>
          <w:szCs w:val="28"/>
          <w:shd w:val="clear" w:color="auto" w:fill="FFFFFF"/>
        </w:rPr>
      </w:pPr>
    </w:p>
    <w:p w:rsidR="00A46737" w:rsidRPr="009419A2" w:rsidRDefault="00A46737" w:rsidP="009419A2">
      <w:pPr>
        <w:pStyle w:val="BodyText"/>
        <w:ind w:firstLine="708"/>
        <w:rPr>
          <w:color w:val="000000"/>
          <w:szCs w:val="28"/>
          <w:shd w:val="clear" w:color="auto" w:fill="FFFFFF"/>
        </w:rPr>
      </w:pPr>
      <w:r w:rsidRPr="009419A2">
        <w:rPr>
          <w:color w:val="000000"/>
          <w:szCs w:val="28"/>
          <w:shd w:val="clear" w:color="auto" w:fill="FFFFFF"/>
        </w:rPr>
        <w:t xml:space="preserve">Свободное создание, распространение и потребление информации как важнейшее конституционное право граждан находится в фокусе общественного внимания и именно поэтому государственную информационную политику следует рассматривать как серьезную движущую силу проведения в России демократических преобразований общества и государства. </w:t>
      </w:r>
    </w:p>
    <w:p w:rsidR="00A46737" w:rsidRPr="007028EC" w:rsidRDefault="00A46737" w:rsidP="009419A2">
      <w:pPr>
        <w:pStyle w:val="BodyText"/>
        <w:ind w:firstLine="708"/>
        <w:rPr>
          <w:szCs w:val="28"/>
          <w:shd w:val="clear" w:color="auto" w:fill="FFFFFF"/>
        </w:rPr>
      </w:pPr>
      <w:r w:rsidRPr="00CF202A">
        <w:rPr>
          <w:szCs w:val="28"/>
          <w:shd w:val="clear" w:color="auto" w:fill="FFFFFF"/>
        </w:rPr>
        <w:t>Управление информационн</w:t>
      </w:r>
      <w:r>
        <w:rPr>
          <w:szCs w:val="28"/>
          <w:shd w:val="clear" w:color="auto" w:fill="FFFFFF"/>
        </w:rPr>
        <w:t xml:space="preserve">ой политикой </w:t>
      </w:r>
      <w:r w:rsidRPr="00CF202A">
        <w:rPr>
          <w:szCs w:val="28"/>
          <w:shd w:val="clear" w:color="auto" w:fill="FFFFFF"/>
        </w:rPr>
        <w:t xml:space="preserve">на территории Нижневартовского района </w:t>
      </w:r>
      <w:r>
        <w:rPr>
          <w:szCs w:val="28"/>
          <w:shd w:val="clear" w:color="auto" w:fill="FFFFFF"/>
        </w:rPr>
        <w:t xml:space="preserve">проводится с учетом общественного мнения – мониторинг качества услуг средств массовой информации проводится ежегодно. </w:t>
      </w:r>
      <w:r w:rsidRPr="007028EC">
        <w:rPr>
          <w:szCs w:val="28"/>
          <w:shd w:val="clear" w:color="auto" w:fill="FFFFFF"/>
        </w:rPr>
        <w:t>На территории Нижневартовского района функционируют 7 телевизионных каналов, транслирующих местную новостную информацию, более семи печатных средств массовой информации, достаточно активно распространяется информация и через интернет. Структура использования жителями района различных информационных источников представлена на рис.3:</w:t>
      </w:r>
    </w:p>
    <w:p w:rsidR="00A46737" w:rsidRPr="007028EC" w:rsidRDefault="00A46737" w:rsidP="00191A8A">
      <w:pPr>
        <w:pStyle w:val="BodyText"/>
        <w:ind w:firstLine="720"/>
        <w:rPr>
          <w:szCs w:val="28"/>
          <w:highlight w:val="lightGray"/>
          <w:shd w:val="clear" w:color="auto" w:fill="FFFFFF"/>
        </w:rPr>
      </w:pPr>
    </w:p>
    <w:p w:rsidR="00A46737" w:rsidRPr="007028EC" w:rsidRDefault="00A46737" w:rsidP="003A4A60">
      <w:pPr>
        <w:pStyle w:val="BodyText"/>
        <w:rPr>
          <w:szCs w:val="28"/>
          <w:highlight w:val="lightGray"/>
          <w:shd w:val="clear" w:color="auto" w:fill="FFFFFF"/>
        </w:rPr>
      </w:pPr>
    </w:p>
    <w:p w:rsidR="00A46737" w:rsidRPr="006128EC" w:rsidRDefault="00A46737" w:rsidP="00A13E36">
      <w:pPr>
        <w:pStyle w:val="BodyText"/>
        <w:ind w:left="-284"/>
        <w:rPr>
          <w:color w:val="5F497A"/>
          <w:szCs w:val="28"/>
          <w:highlight w:val="lightGray"/>
          <w:shd w:val="clear" w:color="auto" w:fill="FFFFFF"/>
        </w:rPr>
      </w:pPr>
    </w:p>
    <w:p w:rsidR="00A46737" w:rsidRPr="007028EC" w:rsidRDefault="00A46737" w:rsidP="007028EC">
      <w:pPr>
        <w:pStyle w:val="BodyText"/>
        <w:ind w:left="-709"/>
        <w:rPr>
          <w:b/>
          <w:i/>
          <w:szCs w:val="28"/>
          <w:shd w:val="clear" w:color="auto" w:fill="FFFFFF"/>
        </w:rPr>
      </w:pPr>
      <w:r w:rsidRPr="00FD16CB">
        <w:rPr>
          <w:b/>
          <w:i/>
          <w:noProof/>
          <w:color w:val="5F497A"/>
          <w:szCs w:val="28"/>
          <w:shd w:val="clear" w:color="auto" w:fill="FFFFFF"/>
        </w:rPr>
        <w:pict>
          <v:shape id="Диаграмма 4" o:spid="_x0000_i1036" type="#_x0000_t75" style="width:534.6pt;height:263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">
            <v:imagedata r:id="rId10" o:title=""/>
            <o:lock v:ext="edit" aspectratio="f"/>
          </v:shape>
        </w:pict>
      </w:r>
      <w:r w:rsidRPr="007028EC">
        <w:rPr>
          <w:b/>
          <w:i/>
          <w:szCs w:val="28"/>
          <w:shd w:val="clear" w:color="auto" w:fill="FFFFFF"/>
        </w:rPr>
        <w:t xml:space="preserve">Рис.3. Распределение ответов на вопрос: «Из каких источников Вы чаще всего получаете сведения о работе местных органов власти?» %, </w:t>
      </w:r>
      <w:r w:rsidRPr="007028EC">
        <w:rPr>
          <w:b/>
          <w:i/>
          <w:szCs w:val="28"/>
          <w:shd w:val="clear" w:color="auto" w:fill="FFFFFF"/>
          <w:lang w:val="en-US"/>
        </w:rPr>
        <w:t>N</w:t>
      </w:r>
      <w:r w:rsidRPr="007028EC">
        <w:rPr>
          <w:b/>
          <w:i/>
          <w:szCs w:val="28"/>
          <w:shd w:val="clear" w:color="auto" w:fill="FFFFFF"/>
        </w:rPr>
        <w:t>=484</w:t>
      </w:r>
    </w:p>
    <w:p w:rsidR="00A46737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</w:p>
    <w:p w:rsidR="00A46737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</w:p>
    <w:p w:rsidR="00A46737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</w:p>
    <w:p w:rsidR="00A46737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</w:p>
    <w:p w:rsidR="00A46737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Годовая динамика популярности информационных источников:</w:t>
      </w:r>
    </w:p>
    <w:p w:rsidR="00A46737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</w:p>
    <w:p w:rsidR="00A46737" w:rsidRDefault="00A46737" w:rsidP="009177D7">
      <w:pPr>
        <w:pStyle w:val="BodyText"/>
        <w:numPr>
          <w:ilvl w:val="0"/>
          <w:numId w:val="36"/>
        </w:num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ТНР – падение на 9,4%</w:t>
      </w:r>
    </w:p>
    <w:p w:rsidR="00A46737" w:rsidRDefault="00A46737" w:rsidP="009177D7">
      <w:pPr>
        <w:pStyle w:val="BodyText"/>
        <w:numPr>
          <w:ilvl w:val="0"/>
          <w:numId w:val="36"/>
        </w:num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«Новости Приобья» - рост на 4,6%</w:t>
      </w:r>
    </w:p>
    <w:p w:rsidR="00A46737" w:rsidRDefault="00A46737" w:rsidP="009177D7">
      <w:pPr>
        <w:pStyle w:val="BodyText"/>
        <w:numPr>
          <w:ilvl w:val="0"/>
          <w:numId w:val="36"/>
        </w:num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«Правда нашего приобья» - падение на 0,3%</w:t>
      </w:r>
    </w:p>
    <w:p w:rsidR="00A46737" w:rsidRPr="009177D7" w:rsidRDefault="00A46737" w:rsidP="009177D7">
      <w:pPr>
        <w:pStyle w:val="BodyText"/>
        <w:ind w:left="1440"/>
        <w:rPr>
          <w:szCs w:val="28"/>
          <w:shd w:val="clear" w:color="auto" w:fill="FFFFFF"/>
        </w:rPr>
      </w:pPr>
    </w:p>
    <w:p w:rsidR="00A46737" w:rsidRDefault="00A46737" w:rsidP="009419A2">
      <w:pPr>
        <w:pStyle w:val="BodyText"/>
        <w:ind w:firstLine="720"/>
        <w:rPr>
          <w:szCs w:val="28"/>
          <w:shd w:val="clear" w:color="auto" w:fill="FFFFFF"/>
        </w:rPr>
      </w:pPr>
    </w:p>
    <w:p w:rsidR="00A46737" w:rsidRPr="00663004" w:rsidRDefault="00A46737" w:rsidP="00663004">
      <w:pPr>
        <w:pStyle w:val="BodyText"/>
        <w:rPr>
          <w:b/>
          <w:i/>
          <w:szCs w:val="28"/>
          <w:shd w:val="clear" w:color="auto" w:fill="FFFFFF"/>
        </w:rPr>
      </w:pPr>
      <w:r w:rsidRPr="00663004">
        <w:rPr>
          <w:b/>
          <w:i/>
          <w:szCs w:val="28"/>
          <w:shd w:val="clear" w:color="auto" w:fill="FFFFFF"/>
        </w:rPr>
        <w:t>А. Интернет</w:t>
      </w:r>
    </w:p>
    <w:p w:rsidR="00A46737" w:rsidRDefault="00A46737" w:rsidP="009419A2">
      <w:pPr>
        <w:pStyle w:val="BodyText"/>
        <w:ind w:firstLine="720"/>
        <w:rPr>
          <w:szCs w:val="28"/>
          <w:shd w:val="clear" w:color="auto" w:fill="FFFFFF"/>
        </w:rPr>
      </w:pPr>
    </w:p>
    <w:p w:rsidR="00A46737" w:rsidRPr="005208E9" w:rsidRDefault="00A46737" w:rsidP="009419A2">
      <w:pPr>
        <w:pStyle w:val="BodyText"/>
        <w:ind w:firstLine="720"/>
        <w:rPr>
          <w:szCs w:val="28"/>
          <w:shd w:val="clear" w:color="auto" w:fill="FFFFFF"/>
        </w:rPr>
      </w:pPr>
      <w:r w:rsidRPr="009177D7">
        <w:rPr>
          <w:szCs w:val="28"/>
          <w:shd w:val="clear" w:color="auto" w:fill="FFFFFF"/>
        </w:rPr>
        <w:t xml:space="preserve">Об использовании интернета, как основного источника информации о работе местных органов власти: в 2010 году 12% опрошенных отметили </w:t>
      </w:r>
      <w:r w:rsidRPr="009177D7">
        <w:rPr>
          <w:b/>
          <w:i/>
          <w:szCs w:val="28"/>
          <w:shd w:val="clear" w:color="auto" w:fill="FFFFFF"/>
        </w:rPr>
        <w:t>«все новости узнаю из интернета»</w:t>
      </w:r>
      <w:r w:rsidRPr="009177D7">
        <w:rPr>
          <w:szCs w:val="28"/>
          <w:shd w:val="clear" w:color="auto" w:fill="FFFFFF"/>
        </w:rPr>
        <w:t xml:space="preserve">, в 2012 году – 18,2%, в 2013 году – 18,4%. </w:t>
      </w:r>
    </w:p>
    <w:p w:rsidR="00A46737" w:rsidRPr="006128EC" w:rsidRDefault="00A46737" w:rsidP="009419A2">
      <w:pPr>
        <w:pStyle w:val="BodyText"/>
        <w:ind w:firstLine="720"/>
        <w:rPr>
          <w:b/>
          <w:i/>
          <w:color w:val="5F497A"/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Практически каждый третий опрошенный житель района просматривает официальный интернет - сайт администрации – </w:t>
      </w:r>
      <w:r>
        <w:rPr>
          <w:szCs w:val="28"/>
          <w:shd w:val="clear" w:color="auto" w:fill="FFFFFF"/>
          <w:lang w:val="en-US"/>
        </w:rPr>
        <w:t>nvraion</w:t>
      </w:r>
      <w:r w:rsidRPr="005208E9">
        <w:rPr>
          <w:szCs w:val="28"/>
          <w:shd w:val="clear" w:color="auto" w:fill="FFFFFF"/>
        </w:rPr>
        <w:t>.</w:t>
      </w:r>
      <w:r>
        <w:rPr>
          <w:szCs w:val="28"/>
          <w:shd w:val="clear" w:color="auto" w:fill="FFFFFF"/>
          <w:lang w:val="en-US"/>
        </w:rPr>
        <w:t>ru</w:t>
      </w:r>
      <w:r w:rsidRPr="005208E9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 xml:space="preserve">(34,9%). </w:t>
      </w:r>
      <w:r w:rsidRPr="009177D7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21,9% респондентов для получения информации используют другие официальные сайты государственных служб (управление пенсионного фонда, социальной защиты, службы занятости и т.п.) (см. рис.4).</w:t>
      </w:r>
    </w:p>
    <w:p w:rsidR="00A46737" w:rsidRPr="006128EC" w:rsidRDefault="00A46737" w:rsidP="00191A8A">
      <w:pPr>
        <w:pStyle w:val="BodyText"/>
        <w:ind w:firstLine="720"/>
        <w:rPr>
          <w:color w:val="5F497A"/>
          <w:szCs w:val="28"/>
          <w:shd w:val="clear" w:color="auto" w:fill="FFFFFF"/>
        </w:rPr>
      </w:pPr>
    </w:p>
    <w:p w:rsidR="00A46737" w:rsidRDefault="00A46737" w:rsidP="00BE2601">
      <w:pPr>
        <w:pStyle w:val="BodyText"/>
        <w:ind w:hanging="284"/>
        <w:rPr>
          <w:color w:val="5F497A"/>
          <w:szCs w:val="28"/>
          <w:shd w:val="clear" w:color="auto" w:fill="FFFFFF"/>
        </w:rPr>
      </w:pPr>
      <w:r w:rsidRPr="00FD16CB">
        <w:rPr>
          <w:noProof/>
          <w:color w:val="5F497A"/>
          <w:szCs w:val="28"/>
          <w:shd w:val="clear" w:color="auto" w:fill="FFFFFF"/>
        </w:rPr>
        <w:pict>
          <v:shape id="_x0000_i1037" type="#_x0000_t75" style="width:482.4pt;height:327.6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">
            <v:imagedata r:id="rId11" o:title=""/>
            <o:lock v:ext="edit" aspectratio="f"/>
          </v:shape>
        </w:pict>
      </w:r>
    </w:p>
    <w:p w:rsidR="00A46737" w:rsidRDefault="00A46737" w:rsidP="00191A8A">
      <w:pPr>
        <w:pStyle w:val="BodyText"/>
        <w:ind w:firstLine="720"/>
        <w:rPr>
          <w:color w:val="5F497A"/>
          <w:szCs w:val="28"/>
          <w:shd w:val="clear" w:color="auto" w:fill="FFFFFF"/>
        </w:rPr>
      </w:pPr>
    </w:p>
    <w:p w:rsidR="00A46737" w:rsidRPr="005108FC" w:rsidRDefault="00A46737" w:rsidP="00BE2601">
      <w:pPr>
        <w:pStyle w:val="BodyText"/>
        <w:rPr>
          <w:b/>
          <w:i/>
          <w:szCs w:val="28"/>
          <w:shd w:val="clear" w:color="auto" w:fill="FFFFFF"/>
        </w:rPr>
      </w:pPr>
      <w:r w:rsidRPr="005208E9">
        <w:rPr>
          <w:b/>
          <w:i/>
          <w:szCs w:val="28"/>
          <w:shd w:val="clear" w:color="auto" w:fill="FFFFFF"/>
        </w:rPr>
        <w:t>Рис.4. Сайты, которые чаще всего просматривают жители района в поисках местных новостей. %,</w:t>
      </w:r>
      <w:r w:rsidRPr="005208E9">
        <w:rPr>
          <w:b/>
          <w:i/>
          <w:szCs w:val="28"/>
          <w:shd w:val="clear" w:color="auto" w:fill="FFFFFF"/>
          <w:lang w:val="en-US"/>
        </w:rPr>
        <w:t>N</w:t>
      </w:r>
      <w:r w:rsidRPr="005108FC">
        <w:rPr>
          <w:b/>
          <w:i/>
          <w:szCs w:val="28"/>
          <w:shd w:val="clear" w:color="auto" w:fill="FFFFFF"/>
        </w:rPr>
        <w:t>=484</w:t>
      </w:r>
    </w:p>
    <w:p w:rsidR="00A46737" w:rsidRPr="005108FC" w:rsidRDefault="00A46737" w:rsidP="00BE2601">
      <w:pPr>
        <w:pStyle w:val="BodyText"/>
        <w:rPr>
          <w:b/>
          <w:i/>
          <w:szCs w:val="28"/>
          <w:shd w:val="clear" w:color="auto" w:fill="FFFFFF"/>
        </w:rPr>
      </w:pPr>
    </w:p>
    <w:p w:rsidR="00A46737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</w:p>
    <w:p w:rsidR="00A46737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</w:p>
    <w:p w:rsidR="00A46737" w:rsidRPr="00663004" w:rsidRDefault="00A46737" w:rsidP="00663004">
      <w:pPr>
        <w:pStyle w:val="BodyText"/>
        <w:rPr>
          <w:b/>
          <w:i/>
          <w:szCs w:val="28"/>
          <w:shd w:val="clear" w:color="auto" w:fill="FFFFFF"/>
        </w:rPr>
      </w:pPr>
      <w:r w:rsidRPr="00663004">
        <w:rPr>
          <w:b/>
          <w:i/>
          <w:szCs w:val="28"/>
          <w:shd w:val="clear" w:color="auto" w:fill="FFFFFF"/>
        </w:rPr>
        <w:t>В. Телевидение</w:t>
      </w:r>
    </w:p>
    <w:p w:rsidR="00A46737" w:rsidRDefault="00A46737" w:rsidP="00663004">
      <w:pPr>
        <w:pStyle w:val="BodyText"/>
        <w:rPr>
          <w:szCs w:val="28"/>
          <w:shd w:val="clear" w:color="auto" w:fill="FFFFFF"/>
        </w:rPr>
      </w:pPr>
    </w:p>
    <w:p w:rsidR="00A46737" w:rsidRPr="008243B8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  <w:r w:rsidRPr="008243B8">
        <w:rPr>
          <w:szCs w:val="28"/>
          <w:shd w:val="clear" w:color="auto" w:fill="FFFFFF"/>
        </w:rPr>
        <w:t>ТНР, как и прежде, занимает лидирующее место у жителей Нижневартовского района в качестве поставщика местной телевизионной информации.</w:t>
      </w:r>
      <w:r w:rsidRPr="006128EC">
        <w:rPr>
          <w:color w:val="5F497A"/>
          <w:szCs w:val="28"/>
          <w:shd w:val="clear" w:color="auto" w:fill="FFFFFF"/>
        </w:rPr>
        <w:t xml:space="preserve"> </w:t>
      </w:r>
      <w:r w:rsidRPr="008243B8">
        <w:rPr>
          <w:szCs w:val="28"/>
          <w:shd w:val="clear" w:color="auto" w:fill="FFFFFF"/>
        </w:rPr>
        <w:t xml:space="preserve">На второй позиции по частоте просмотров – телекомпания «Югра» (21,7%  опрошенных смотрят канал «постоянно» и «часто»). Подробно ответы на вопрос анкеты: </w:t>
      </w:r>
      <w:r w:rsidRPr="008243B8">
        <w:rPr>
          <w:b/>
          <w:szCs w:val="28"/>
          <w:shd w:val="clear" w:color="auto" w:fill="FFFFFF"/>
        </w:rPr>
        <w:t>«Как часто Вы смотрите информационные, новостные программы  местного и регионального телевидения?»</w:t>
      </w:r>
      <w:r w:rsidRPr="008243B8">
        <w:rPr>
          <w:szCs w:val="28"/>
          <w:shd w:val="clear" w:color="auto" w:fill="FFFFFF"/>
        </w:rPr>
        <w:t xml:space="preserve"> представлены в таблице 3. </w:t>
      </w:r>
    </w:p>
    <w:p w:rsidR="00A46737" w:rsidRPr="008243B8" w:rsidRDefault="00A46737" w:rsidP="00191A8A">
      <w:pPr>
        <w:pStyle w:val="BodyText"/>
        <w:ind w:firstLine="720"/>
        <w:rPr>
          <w:szCs w:val="28"/>
          <w:shd w:val="clear" w:color="auto" w:fill="FFFFFF"/>
        </w:rPr>
      </w:pPr>
    </w:p>
    <w:p w:rsidR="00A46737" w:rsidRPr="008243B8" w:rsidRDefault="00A46737" w:rsidP="0008421E">
      <w:pPr>
        <w:pStyle w:val="BodyText"/>
        <w:ind w:firstLine="720"/>
        <w:jc w:val="right"/>
        <w:rPr>
          <w:i/>
          <w:szCs w:val="28"/>
          <w:shd w:val="clear" w:color="auto" w:fill="FFFFFF"/>
        </w:rPr>
      </w:pPr>
      <w:r w:rsidRPr="008243B8">
        <w:rPr>
          <w:i/>
          <w:szCs w:val="28"/>
          <w:shd w:val="clear" w:color="auto" w:fill="FFFFFF"/>
        </w:rPr>
        <w:t>Таблица 3</w:t>
      </w:r>
    </w:p>
    <w:tbl>
      <w:tblPr>
        <w:tblW w:w="5000" w:type="pct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9"/>
      </w:tblPr>
      <w:tblGrid>
        <w:gridCol w:w="2679"/>
        <w:gridCol w:w="945"/>
        <w:gridCol w:w="896"/>
        <w:gridCol w:w="777"/>
        <w:gridCol w:w="807"/>
        <w:gridCol w:w="777"/>
        <w:gridCol w:w="945"/>
        <w:gridCol w:w="995"/>
        <w:gridCol w:w="1093"/>
      </w:tblGrid>
      <w:tr w:rsidR="00A46737" w:rsidRPr="006128EC" w:rsidTr="009F10D0">
        <w:trPr>
          <w:cantSplit/>
          <w:tblCellSpacing w:w="20" w:type="dxa"/>
        </w:trPr>
        <w:tc>
          <w:tcPr>
            <w:tcW w:w="1299" w:type="pct"/>
            <w:vMerge w:val="restart"/>
            <w:tcBorders>
              <w:top w:val="outset" w:sz="24" w:space="0" w:color="auto"/>
            </w:tcBorders>
          </w:tcPr>
          <w:p w:rsidR="00A46737" w:rsidRPr="009F10D0" w:rsidRDefault="00A46737" w:rsidP="00160099">
            <w:pPr>
              <w:jc w:val="center"/>
              <w:rPr>
                <w:smallCaps/>
                <w:sz w:val="28"/>
              </w:rPr>
            </w:pPr>
            <w:r w:rsidRPr="009F10D0">
              <w:rPr>
                <w:smallCaps/>
                <w:sz w:val="28"/>
              </w:rPr>
              <w:t>Наименование телевизионного канала</w:t>
            </w:r>
          </w:p>
          <w:p w:rsidR="00A46737" w:rsidRPr="009F10D0" w:rsidRDefault="00A46737" w:rsidP="00A3583C">
            <w:pPr>
              <w:jc w:val="center"/>
              <w:rPr>
                <w:smallCaps/>
                <w:sz w:val="28"/>
              </w:rPr>
            </w:pPr>
            <w:r w:rsidRPr="009F10D0">
              <w:rPr>
                <w:smallCaps/>
                <w:sz w:val="28"/>
              </w:rPr>
              <w:t>(проранжировано)</w:t>
            </w:r>
          </w:p>
          <w:p w:rsidR="00A46737" w:rsidRPr="009F10D0" w:rsidRDefault="00A46737" w:rsidP="00A3583C">
            <w:pPr>
              <w:jc w:val="center"/>
              <w:rPr>
                <w:rFonts w:ascii="Times" w:hAnsi="Times"/>
                <w:sz w:val="28"/>
              </w:rPr>
            </w:pPr>
          </w:p>
        </w:tc>
        <w:tc>
          <w:tcPr>
            <w:tcW w:w="3642" w:type="pct"/>
            <w:gridSpan w:val="8"/>
            <w:tcBorders>
              <w:top w:val="outset" w:sz="24" w:space="0" w:color="auto"/>
            </w:tcBorders>
          </w:tcPr>
          <w:p w:rsidR="00A46737" w:rsidRPr="009F10D0" w:rsidRDefault="00A46737" w:rsidP="00A3583C">
            <w:pPr>
              <w:jc w:val="center"/>
              <w:rPr>
                <w:b/>
                <w:smallCaps/>
                <w:sz w:val="28"/>
              </w:rPr>
            </w:pPr>
            <w:r w:rsidRPr="009F10D0">
              <w:rPr>
                <w:b/>
                <w:smallCaps/>
                <w:sz w:val="28"/>
              </w:rPr>
              <w:t>Частота просмотра местных телеканалов</w:t>
            </w:r>
          </w:p>
        </w:tc>
      </w:tr>
      <w:tr w:rsidR="00A46737" w:rsidRPr="006128EC" w:rsidTr="009F10D0">
        <w:trPr>
          <w:cantSplit/>
          <w:trHeight w:val="795"/>
          <w:tblCellSpacing w:w="20" w:type="dxa"/>
        </w:trPr>
        <w:tc>
          <w:tcPr>
            <w:tcW w:w="1299" w:type="pct"/>
            <w:vMerge/>
          </w:tcPr>
          <w:p w:rsidR="00A46737" w:rsidRPr="009F10D0" w:rsidRDefault="00A46737" w:rsidP="00A3583C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948" w:type="pct"/>
            <w:gridSpan w:val="2"/>
          </w:tcPr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>Постоянно</w:t>
            </w:r>
          </w:p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>%</w:t>
            </w:r>
          </w:p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15" w:type="pct"/>
            <w:gridSpan w:val="2"/>
          </w:tcPr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>Часто</w:t>
            </w:r>
          </w:p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</w:p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13" w:type="pct"/>
            <w:gridSpan w:val="2"/>
          </w:tcPr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 xml:space="preserve">Иногда </w:t>
            </w:r>
          </w:p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 xml:space="preserve"> </w:t>
            </w:r>
          </w:p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009" w:type="pct"/>
            <w:gridSpan w:val="2"/>
            <w:shd w:val="clear" w:color="auto" w:fill="E6E6E6"/>
          </w:tcPr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>ИТОГО смотрят</w:t>
            </w:r>
          </w:p>
          <w:p w:rsidR="00A46737" w:rsidRPr="009F10D0" w:rsidRDefault="00A46737" w:rsidP="00A3583C">
            <w:pPr>
              <w:jc w:val="center"/>
              <w:rPr>
                <w:b/>
                <w:sz w:val="24"/>
                <w:szCs w:val="24"/>
              </w:rPr>
            </w:pPr>
            <w:r w:rsidRPr="009F10D0">
              <w:rPr>
                <w:b/>
                <w:sz w:val="24"/>
                <w:szCs w:val="24"/>
              </w:rPr>
              <w:t>%</w:t>
            </w:r>
          </w:p>
        </w:tc>
      </w:tr>
      <w:tr w:rsidR="00A46737" w:rsidRPr="006128EC" w:rsidTr="00592E37">
        <w:trPr>
          <w:cantSplit/>
          <w:trHeight w:val="570"/>
          <w:tblCellSpacing w:w="20" w:type="dxa"/>
        </w:trPr>
        <w:tc>
          <w:tcPr>
            <w:tcW w:w="1299" w:type="pct"/>
            <w:vMerge/>
          </w:tcPr>
          <w:p w:rsidR="00A46737" w:rsidRPr="009F10D0" w:rsidRDefault="00A46737" w:rsidP="00A3583C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487" w:type="pct"/>
          </w:tcPr>
          <w:p w:rsidR="00A46737" w:rsidRPr="009F10D0" w:rsidRDefault="00A46737" w:rsidP="00A3583C">
            <w:pPr>
              <w:jc w:val="center"/>
              <w:rPr>
                <w:b/>
              </w:rPr>
            </w:pPr>
            <w:r w:rsidRPr="009F10D0">
              <w:rPr>
                <w:b/>
              </w:rPr>
              <w:t>2013г</w:t>
            </w:r>
          </w:p>
        </w:tc>
        <w:tc>
          <w:tcPr>
            <w:tcW w:w="441" w:type="pct"/>
            <w:shd w:val="pct5" w:color="DBE5F1" w:fill="D9D9D9"/>
          </w:tcPr>
          <w:p w:rsidR="00A46737" w:rsidRPr="009F10D0" w:rsidRDefault="00A46737" w:rsidP="00A3583C">
            <w:pPr>
              <w:jc w:val="center"/>
              <w:rPr>
                <w:b/>
                <w:color w:val="5F497A"/>
              </w:rPr>
            </w:pPr>
            <w:r w:rsidRPr="009F10D0">
              <w:rPr>
                <w:b/>
                <w:color w:val="5F497A"/>
              </w:rPr>
              <w:t>2012 г</w:t>
            </w:r>
          </w:p>
        </w:tc>
        <w:tc>
          <w:tcPr>
            <w:tcW w:w="399" w:type="pct"/>
          </w:tcPr>
          <w:p w:rsidR="00A46737" w:rsidRPr="009F10D0" w:rsidRDefault="00A46737" w:rsidP="005108FC">
            <w:pPr>
              <w:jc w:val="center"/>
              <w:rPr>
                <w:b/>
              </w:rPr>
            </w:pPr>
            <w:r w:rsidRPr="009F10D0">
              <w:rPr>
                <w:b/>
              </w:rPr>
              <w:t>2013г</w:t>
            </w:r>
          </w:p>
        </w:tc>
        <w:tc>
          <w:tcPr>
            <w:tcW w:w="396" w:type="pct"/>
            <w:shd w:val="pct5" w:color="DBE5F1" w:fill="D9D9D9"/>
          </w:tcPr>
          <w:p w:rsidR="00A46737" w:rsidRPr="009F10D0" w:rsidRDefault="00A46737" w:rsidP="005108FC">
            <w:pPr>
              <w:jc w:val="center"/>
              <w:rPr>
                <w:b/>
                <w:color w:val="5F497A"/>
              </w:rPr>
            </w:pPr>
            <w:r w:rsidRPr="009F10D0">
              <w:rPr>
                <w:b/>
                <w:color w:val="5F497A"/>
              </w:rPr>
              <w:t xml:space="preserve">2012 </w:t>
            </w:r>
          </w:p>
        </w:tc>
        <w:tc>
          <w:tcPr>
            <w:tcW w:w="326" w:type="pct"/>
          </w:tcPr>
          <w:p w:rsidR="00A46737" w:rsidRPr="009F10D0" w:rsidRDefault="00A46737" w:rsidP="005108FC">
            <w:pPr>
              <w:jc w:val="center"/>
              <w:rPr>
                <w:b/>
              </w:rPr>
            </w:pPr>
            <w:r w:rsidRPr="009F10D0">
              <w:rPr>
                <w:b/>
              </w:rPr>
              <w:t>2013г</w:t>
            </w:r>
          </w:p>
        </w:tc>
        <w:tc>
          <w:tcPr>
            <w:tcW w:w="467" w:type="pct"/>
            <w:shd w:val="pct5" w:color="DBE5F1" w:fill="D9D9D9"/>
          </w:tcPr>
          <w:p w:rsidR="00A46737" w:rsidRPr="009F10D0" w:rsidRDefault="00A46737" w:rsidP="005108FC">
            <w:pPr>
              <w:jc w:val="center"/>
              <w:rPr>
                <w:b/>
                <w:color w:val="5F497A"/>
              </w:rPr>
            </w:pPr>
            <w:r w:rsidRPr="009F10D0">
              <w:rPr>
                <w:b/>
                <w:color w:val="5F497A"/>
              </w:rPr>
              <w:t>2012 г</w:t>
            </w:r>
          </w:p>
        </w:tc>
        <w:tc>
          <w:tcPr>
            <w:tcW w:w="513" w:type="pct"/>
          </w:tcPr>
          <w:p w:rsidR="00A46737" w:rsidRPr="009F10D0" w:rsidRDefault="00A46737" w:rsidP="005108FC">
            <w:pPr>
              <w:jc w:val="center"/>
              <w:rPr>
                <w:b/>
              </w:rPr>
            </w:pPr>
            <w:r w:rsidRPr="009F10D0">
              <w:rPr>
                <w:b/>
              </w:rPr>
              <w:t>2013г</w:t>
            </w:r>
          </w:p>
        </w:tc>
        <w:tc>
          <w:tcPr>
            <w:tcW w:w="476" w:type="pct"/>
            <w:shd w:val="clear" w:color="auto" w:fill="E6E6E6"/>
          </w:tcPr>
          <w:p w:rsidR="00A46737" w:rsidRPr="009F10D0" w:rsidRDefault="00A46737" w:rsidP="005108FC">
            <w:pPr>
              <w:jc w:val="center"/>
              <w:rPr>
                <w:b/>
                <w:color w:val="5F497A"/>
              </w:rPr>
            </w:pPr>
            <w:r w:rsidRPr="009F10D0">
              <w:rPr>
                <w:b/>
                <w:color w:val="5F497A"/>
              </w:rPr>
              <w:t>2012 г</w:t>
            </w:r>
          </w:p>
        </w:tc>
      </w:tr>
      <w:tr w:rsidR="00A46737" w:rsidRPr="006128EC" w:rsidTr="00592E37">
        <w:trPr>
          <w:cantSplit/>
          <w:tblCellSpacing w:w="20" w:type="dxa"/>
        </w:trPr>
        <w:tc>
          <w:tcPr>
            <w:tcW w:w="1299" w:type="pct"/>
            <w:vAlign w:val="bottom"/>
          </w:tcPr>
          <w:p w:rsidR="00A46737" w:rsidRPr="009F10D0" w:rsidRDefault="00A46737">
            <w:pPr>
              <w:rPr>
                <w:sz w:val="28"/>
                <w:szCs w:val="28"/>
              </w:rPr>
            </w:pPr>
            <w:r w:rsidRPr="009F10D0">
              <w:rPr>
                <w:sz w:val="28"/>
                <w:szCs w:val="28"/>
              </w:rPr>
              <w:t>1.ТНР</w:t>
            </w:r>
          </w:p>
        </w:tc>
        <w:tc>
          <w:tcPr>
            <w:tcW w:w="487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</w:t>
            </w:r>
          </w:p>
        </w:tc>
        <w:tc>
          <w:tcPr>
            <w:tcW w:w="441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23,2</w:t>
            </w:r>
          </w:p>
        </w:tc>
        <w:tc>
          <w:tcPr>
            <w:tcW w:w="399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28,7</w:t>
            </w:r>
          </w:p>
        </w:tc>
        <w:tc>
          <w:tcPr>
            <w:tcW w:w="396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31,4</w:t>
            </w:r>
          </w:p>
        </w:tc>
        <w:tc>
          <w:tcPr>
            <w:tcW w:w="326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33,7</w:t>
            </w:r>
          </w:p>
        </w:tc>
        <w:tc>
          <w:tcPr>
            <w:tcW w:w="467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23,0</w:t>
            </w:r>
          </w:p>
        </w:tc>
        <w:tc>
          <w:tcPr>
            <w:tcW w:w="513" w:type="pct"/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80,4</w:t>
            </w:r>
          </w:p>
        </w:tc>
        <w:tc>
          <w:tcPr>
            <w:tcW w:w="476" w:type="pct"/>
            <w:shd w:val="clear" w:color="auto" w:fill="E6E6E6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77,6</w:t>
            </w:r>
          </w:p>
        </w:tc>
      </w:tr>
      <w:tr w:rsidR="00A46737" w:rsidRPr="006128EC" w:rsidTr="00592E37">
        <w:trPr>
          <w:cantSplit/>
          <w:tblCellSpacing w:w="20" w:type="dxa"/>
        </w:trPr>
        <w:tc>
          <w:tcPr>
            <w:tcW w:w="1299" w:type="pct"/>
            <w:vAlign w:val="bottom"/>
          </w:tcPr>
          <w:p w:rsidR="00A46737" w:rsidRPr="009F10D0" w:rsidRDefault="00A46737">
            <w:pPr>
              <w:rPr>
                <w:sz w:val="28"/>
                <w:szCs w:val="28"/>
              </w:rPr>
            </w:pPr>
            <w:r w:rsidRPr="009F10D0">
              <w:rPr>
                <w:sz w:val="28"/>
                <w:szCs w:val="28"/>
              </w:rPr>
              <w:t>2.Югра</w:t>
            </w:r>
          </w:p>
        </w:tc>
        <w:tc>
          <w:tcPr>
            <w:tcW w:w="487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441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11,5</w:t>
            </w:r>
          </w:p>
        </w:tc>
        <w:tc>
          <w:tcPr>
            <w:tcW w:w="399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15,7</w:t>
            </w:r>
          </w:p>
        </w:tc>
        <w:tc>
          <w:tcPr>
            <w:tcW w:w="396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11,8</w:t>
            </w:r>
          </w:p>
        </w:tc>
        <w:tc>
          <w:tcPr>
            <w:tcW w:w="326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22,3</w:t>
            </w:r>
          </w:p>
        </w:tc>
        <w:tc>
          <w:tcPr>
            <w:tcW w:w="467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17,1</w:t>
            </w:r>
          </w:p>
        </w:tc>
        <w:tc>
          <w:tcPr>
            <w:tcW w:w="513" w:type="pct"/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44,0</w:t>
            </w:r>
          </w:p>
        </w:tc>
        <w:tc>
          <w:tcPr>
            <w:tcW w:w="476" w:type="pct"/>
            <w:shd w:val="clear" w:color="auto" w:fill="E6E6E6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40,4</w:t>
            </w:r>
          </w:p>
        </w:tc>
      </w:tr>
      <w:tr w:rsidR="00A46737" w:rsidRPr="006128EC" w:rsidTr="00592E37">
        <w:trPr>
          <w:cantSplit/>
          <w:tblCellSpacing w:w="20" w:type="dxa"/>
        </w:trPr>
        <w:tc>
          <w:tcPr>
            <w:tcW w:w="1299" w:type="pct"/>
            <w:vAlign w:val="bottom"/>
          </w:tcPr>
          <w:p w:rsidR="00A46737" w:rsidRPr="009F10D0" w:rsidRDefault="00A46737">
            <w:pPr>
              <w:rPr>
                <w:sz w:val="28"/>
                <w:szCs w:val="28"/>
              </w:rPr>
            </w:pPr>
            <w:r w:rsidRPr="009F10D0">
              <w:rPr>
                <w:sz w:val="28"/>
                <w:szCs w:val="28"/>
              </w:rPr>
              <w:t>3.Сфера</w:t>
            </w:r>
          </w:p>
        </w:tc>
        <w:tc>
          <w:tcPr>
            <w:tcW w:w="487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</w:t>
            </w:r>
          </w:p>
        </w:tc>
        <w:tc>
          <w:tcPr>
            <w:tcW w:w="441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9,0</w:t>
            </w:r>
          </w:p>
        </w:tc>
        <w:tc>
          <w:tcPr>
            <w:tcW w:w="399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</w:t>
            </w:r>
          </w:p>
        </w:tc>
        <w:tc>
          <w:tcPr>
            <w:tcW w:w="396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9,5</w:t>
            </w:r>
          </w:p>
        </w:tc>
        <w:tc>
          <w:tcPr>
            <w:tcW w:w="326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14,3</w:t>
            </w:r>
          </w:p>
        </w:tc>
        <w:tc>
          <w:tcPr>
            <w:tcW w:w="467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12,0</w:t>
            </w:r>
          </w:p>
        </w:tc>
        <w:tc>
          <w:tcPr>
            <w:tcW w:w="513" w:type="pct"/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32,9</w:t>
            </w:r>
          </w:p>
        </w:tc>
        <w:tc>
          <w:tcPr>
            <w:tcW w:w="476" w:type="pct"/>
            <w:shd w:val="clear" w:color="auto" w:fill="E6E6E6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30,5</w:t>
            </w:r>
          </w:p>
        </w:tc>
      </w:tr>
      <w:tr w:rsidR="00A46737" w:rsidRPr="006128EC" w:rsidTr="00592E37">
        <w:trPr>
          <w:cantSplit/>
          <w:tblCellSpacing w:w="20" w:type="dxa"/>
        </w:trPr>
        <w:tc>
          <w:tcPr>
            <w:tcW w:w="1299" w:type="pct"/>
            <w:vAlign w:val="bottom"/>
          </w:tcPr>
          <w:p w:rsidR="00A46737" w:rsidRPr="009F10D0" w:rsidRDefault="00A46737">
            <w:pPr>
              <w:rPr>
                <w:sz w:val="28"/>
                <w:szCs w:val="28"/>
              </w:rPr>
            </w:pPr>
            <w:r w:rsidRPr="009F10D0">
              <w:rPr>
                <w:sz w:val="28"/>
                <w:szCs w:val="28"/>
              </w:rPr>
              <w:t>4.Югория</w:t>
            </w:r>
          </w:p>
        </w:tc>
        <w:tc>
          <w:tcPr>
            <w:tcW w:w="487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  <w:tc>
          <w:tcPr>
            <w:tcW w:w="441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6,2</w:t>
            </w:r>
          </w:p>
        </w:tc>
        <w:tc>
          <w:tcPr>
            <w:tcW w:w="399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396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7,8</w:t>
            </w:r>
          </w:p>
        </w:tc>
        <w:tc>
          <w:tcPr>
            <w:tcW w:w="326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13,6</w:t>
            </w:r>
          </w:p>
        </w:tc>
        <w:tc>
          <w:tcPr>
            <w:tcW w:w="467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13,4</w:t>
            </w:r>
          </w:p>
        </w:tc>
        <w:tc>
          <w:tcPr>
            <w:tcW w:w="513" w:type="pct"/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30,8</w:t>
            </w:r>
          </w:p>
        </w:tc>
        <w:tc>
          <w:tcPr>
            <w:tcW w:w="476" w:type="pct"/>
            <w:shd w:val="clear" w:color="auto" w:fill="E6E6E6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27,4</w:t>
            </w:r>
          </w:p>
        </w:tc>
      </w:tr>
      <w:tr w:rsidR="00A46737" w:rsidRPr="006128EC" w:rsidTr="00592E37">
        <w:trPr>
          <w:cantSplit/>
          <w:tblCellSpacing w:w="20" w:type="dxa"/>
        </w:trPr>
        <w:tc>
          <w:tcPr>
            <w:tcW w:w="1299" w:type="pct"/>
            <w:vAlign w:val="bottom"/>
          </w:tcPr>
          <w:p w:rsidR="00A46737" w:rsidRPr="009F10D0" w:rsidRDefault="00A46737">
            <w:pPr>
              <w:rPr>
                <w:sz w:val="28"/>
                <w:szCs w:val="28"/>
              </w:rPr>
            </w:pPr>
            <w:r w:rsidRPr="009F10D0">
              <w:rPr>
                <w:sz w:val="28"/>
                <w:szCs w:val="28"/>
              </w:rPr>
              <w:t>5.Регион-Тюмень</w:t>
            </w:r>
          </w:p>
        </w:tc>
        <w:tc>
          <w:tcPr>
            <w:tcW w:w="487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  <w:tc>
          <w:tcPr>
            <w:tcW w:w="441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4,8</w:t>
            </w:r>
          </w:p>
        </w:tc>
        <w:tc>
          <w:tcPr>
            <w:tcW w:w="399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10,1</w:t>
            </w:r>
          </w:p>
        </w:tc>
        <w:tc>
          <w:tcPr>
            <w:tcW w:w="396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7,8</w:t>
            </w:r>
          </w:p>
        </w:tc>
        <w:tc>
          <w:tcPr>
            <w:tcW w:w="326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15,1</w:t>
            </w:r>
          </w:p>
        </w:tc>
        <w:tc>
          <w:tcPr>
            <w:tcW w:w="467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14,3</w:t>
            </w:r>
          </w:p>
        </w:tc>
        <w:tc>
          <w:tcPr>
            <w:tcW w:w="513" w:type="pct"/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31,0</w:t>
            </w:r>
          </w:p>
        </w:tc>
        <w:tc>
          <w:tcPr>
            <w:tcW w:w="476" w:type="pct"/>
            <w:shd w:val="clear" w:color="auto" w:fill="E6E6E6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26,9</w:t>
            </w:r>
          </w:p>
        </w:tc>
      </w:tr>
      <w:tr w:rsidR="00A46737" w:rsidRPr="006128EC" w:rsidTr="00592E37">
        <w:trPr>
          <w:cantSplit/>
          <w:tblCellSpacing w:w="20" w:type="dxa"/>
        </w:trPr>
        <w:tc>
          <w:tcPr>
            <w:tcW w:w="1299" w:type="pct"/>
            <w:vAlign w:val="bottom"/>
          </w:tcPr>
          <w:p w:rsidR="00A46737" w:rsidRPr="009F10D0" w:rsidRDefault="00A46737">
            <w:pPr>
              <w:rPr>
                <w:sz w:val="28"/>
                <w:szCs w:val="28"/>
              </w:rPr>
            </w:pPr>
            <w:r w:rsidRPr="009F10D0">
              <w:rPr>
                <w:sz w:val="28"/>
                <w:szCs w:val="28"/>
              </w:rPr>
              <w:t>6.Самотлор</w:t>
            </w:r>
          </w:p>
        </w:tc>
        <w:tc>
          <w:tcPr>
            <w:tcW w:w="487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441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5,0</w:t>
            </w:r>
          </w:p>
        </w:tc>
        <w:tc>
          <w:tcPr>
            <w:tcW w:w="399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10,3</w:t>
            </w:r>
          </w:p>
        </w:tc>
        <w:tc>
          <w:tcPr>
            <w:tcW w:w="396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7,8</w:t>
            </w:r>
          </w:p>
        </w:tc>
        <w:tc>
          <w:tcPr>
            <w:tcW w:w="326" w:type="pct"/>
            <w:vAlign w:val="bottom"/>
          </w:tcPr>
          <w:p w:rsidR="00A46737" w:rsidRPr="009F10D0" w:rsidRDefault="00A46737" w:rsidP="009F10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</w:t>
            </w:r>
          </w:p>
        </w:tc>
        <w:tc>
          <w:tcPr>
            <w:tcW w:w="467" w:type="pct"/>
            <w:shd w:val="pct5" w:color="DBE5F1" w:fill="D9D9D9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13,7</w:t>
            </w:r>
          </w:p>
        </w:tc>
        <w:tc>
          <w:tcPr>
            <w:tcW w:w="513" w:type="pct"/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27,9</w:t>
            </w:r>
          </w:p>
        </w:tc>
        <w:tc>
          <w:tcPr>
            <w:tcW w:w="476" w:type="pct"/>
            <w:shd w:val="clear" w:color="auto" w:fill="E6E6E6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26,5</w:t>
            </w:r>
          </w:p>
        </w:tc>
      </w:tr>
      <w:tr w:rsidR="00A46737" w:rsidRPr="006128EC" w:rsidTr="00592E37">
        <w:trPr>
          <w:cantSplit/>
          <w:tblCellSpacing w:w="20" w:type="dxa"/>
        </w:trPr>
        <w:tc>
          <w:tcPr>
            <w:tcW w:w="1299" w:type="pct"/>
            <w:vAlign w:val="bottom"/>
          </w:tcPr>
          <w:p w:rsidR="00A46737" w:rsidRPr="00592E37" w:rsidRDefault="00A46737" w:rsidP="00592E37">
            <w:pPr>
              <w:rPr>
                <w:sz w:val="28"/>
                <w:szCs w:val="28"/>
                <w:lang w:val="en-US"/>
              </w:rPr>
            </w:pPr>
            <w:r w:rsidRPr="009F10D0">
              <w:rPr>
                <w:sz w:val="28"/>
                <w:szCs w:val="28"/>
              </w:rPr>
              <w:t>7.</w:t>
            </w:r>
            <w:r>
              <w:rPr>
                <w:sz w:val="28"/>
                <w:szCs w:val="28"/>
                <w:lang w:val="en-US"/>
              </w:rPr>
              <w:t>N1</w:t>
            </w:r>
          </w:p>
        </w:tc>
        <w:tc>
          <w:tcPr>
            <w:tcW w:w="487" w:type="pct"/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441" w:type="pct"/>
            <w:shd w:val="pct5" w:color="DBE5F1" w:fill="D9D9D9"/>
            <w:vAlign w:val="bottom"/>
          </w:tcPr>
          <w:p w:rsidR="00A46737" w:rsidRPr="00592E37" w:rsidRDefault="00A46737" w:rsidP="009F10D0">
            <w:pPr>
              <w:jc w:val="right"/>
              <w:rPr>
                <w:color w:val="5F497A"/>
                <w:sz w:val="28"/>
                <w:szCs w:val="28"/>
                <w:lang w:val="en-US"/>
              </w:rPr>
            </w:pPr>
            <w:r>
              <w:rPr>
                <w:color w:val="5F497A"/>
                <w:sz w:val="28"/>
                <w:szCs w:val="28"/>
                <w:lang w:val="en-US"/>
              </w:rPr>
              <w:t>-</w:t>
            </w:r>
          </w:p>
        </w:tc>
        <w:tc>
          <w:tcPr>
            <w:tcW w:w="399" w:type="pct"/>
            <w:vAlign w:val="bottom"/>
          </w:tcPr>
          <w:p w:rsidR="00A46737" w:rsidRPr="00592E37" w:rsidRDefault="00A46737" w:rsidP="009F10D0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396" w:type="pct"/>
            <w:shd w:val="pct5" w:color="DBE5F1" w:fill="D9D9D9"/>
            <w:vAlign w:val="bottom"/>
          </w:tcPr>
          <w:p w:rsidR="00A46737" w:rsidRPr="00592E37" w:rsidRDefault="00A46737" w:rsidP="009F10D0">
            <w:pPr>
              <w:jc w:val="right"/>
              <w:rPr>
                <w:color w:val="5F497A"/>
                <w:sz w:val="28"/>
                <w:szCs w:val="28"/>
                <w:lang w:val="en-US"/>
              </w:rPr>
            </w:pPr>
            <w:r>
              <w:rPr>
                <w:color w:val="5F497A"/>
                <w:sz w:val="28"/>
                <w:szCs w:val="28"/>
                <w:lang w:val="en-US"/>
              </w:rPr>
              <w:t>-</w:t>
            </w:r>
          </w:p>
        </w:tc>
        <w:tc>
          <w:tcPr>
            <w:tcW w:w="326" w:type="pct"/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4,3</w:t>
            </w:r>
          </w:p>
        </w:tc>
        <w:tc>
          <w:tcPr>
            <w:tcW w:w="467" w:type="pct"/>
            <w:shd w:val="pct5" w:color="DBE5F1" w:fill="D9D9D9"/>
            <w:vAlign w:val="bottom"/>
          </w:tcPr>
          <w:p w:rsidR="00A46737" w:rsidRPr="00592E37" w:rsidRDefault="00A46737" w:rsidP="009F10D0">
            <w:pPr>
              <w:jc w:val="right"/>
              <w:rPr>
                <w:color w:val="5F497A"/>
                <w:sz w:val="28"/>
                <w:szCs w:val="28"/>
                <w:lang w:val="en-US"/>
              </w:rPr>
            </w:pPr>
            <w:r>
              <w:rPr>
                <w:color w:val="5F497A"/>
                <w:sz w:val="28"/>
                <w:szCs w:val="28"/>
                <w:lang w:val="en-US"/>
              </w:rPr>
              <w:t>-</w:t>
            </w:r>
          </w:p>
        </w:tc>
        <w:tc>
          <w:tcPr>
            <w:tcW w:w="513" w:type="pct"/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10,7</w:t>
            </w:r>
          </w:p>
        </w:tc>
        <w:tc>
          <w:tcPr>
            <w:tcW w:w="476" w:type="pct"/>
            <w:shd w:val="clear" w:color="auto" w:fill="E6E6E6"/>
            <w:vAlign w:val="bottom"/>
          </w:tcPr>
          <w:p w:rsidR="00A46737" w:rsidRPr="00592E37" w:rsidRDefault="00A46737" w:rsidP="009F10D0">
            <w:pPr>
              <w:jc w:val="right"/>
              <w:rPr>
                <w:color w:val="5F497A"/>
                <w:sz w:val="28"/>
                <w:szCs w:val="28"/>
                <w:lang w:val="en-US"/>
              </w:rPr>
            </w:pPr>
            <w:r>
              <w:rPr>
                <w:color w:val="5F497A"/>
                <w:sz w:val="28"/>
                <w:szCs w:val="28"/>
                <w:lang w:val="en-US"/>
              </w:rPr>
              <w:t>-</w:t>
            </w:r>
          </w:p>
        </w:tc>
      </w:tr>
      <w:tr w:rsidR="00A46737" w:rsidRPr="006128EC" w:rsidTr="00592E37">
        <w:trPr>
          <w:cantSplit/>
          <w:tblCellSpacing w:w="20" w:type="dxa"/>
        </w:trPr>
        <w:tc>
          <w:tcPr>
            <w:tcW w:w="1299" w:type="pct"/>
            <w:tcBorders>
              <w:bottom w:val="outset" w:sz="24" w:space="0" w:color="auto"/>
            </w:tcBorders>
          </w:tcPr>
          <w:p w:rsidR="00A46737" w:rsidRPr="009F10D0" w:rsidRDefault="00A46737" w:rsidP="00A3583C">
            <w:pPr>
              <w:spacing w:line="360" w:lineRule="auto"/>
              <w:rPr>
                <w:b/>
                <w:i/>
                <w:sz w:val="28"/>
              </w:rPr>
            </w:pPr>
            <w:r w:rsidRPr="009F10D0">
              <w:rPr>
                <w:b/>
                <w:i/>
                <w:sz w:val="28"/>
              </w:rPr>
              <w:t>Средний показатель</w:t>
            </w:r>
          </w:p>
        </w:tc>
        <w:tc>
          <w:tcPr>
            <w:tcW w:w="487" w:type="pct"/>
            <w:tcBorders>
              <w:bottom w:val="outset" w:sz="24" w:space="0" w:color="auto"/>
            </w:tcBorders>
          </w:tcPr>
          <w:p w:rsidR="00A46737" w:rsidRPr="009F10D0" w:rsidRDefault="00A46737" w:rsidP="00A3583C">
            <w:pPr>
              <w:spacing w:line="360" w:lineRule="auto"/>
              <w:jc w:val="right"/>
              <w:rPr>
                <w:b/>
                <w:i/>
                <w:sz w:val="28"/>
              </w:rPr>
            </w:pPr>
          </w:p>
        </w:tc>
        <w:tc>
          <w:tcPr>
            <w:tcW w:w="441" w:type="pct"/>
            <w:tcBorders>
              <w:bottom w:val="outset" w:sz="24" w:space="0" w:color="auto"/>
            </w:tcBorders>
          </w:tcPr>
          <w:p w:rsidR="00A46737" w:rsidRPr="006128EC" w:rsidRDefault="00A46737" w:rsidP="00A3583C">
            <w:pPr>
              <w:spacing w:line="360" w:lineRule="auto"/>
              <w:jc w:val="right"/>
              <w:rPr>
                <w:b/>
                <w:i/>
                <w:color w:val="5F497A"/>
                <w:sz w:val="28"/>
              </w:rPr>
            </w:pPr>
          </w:p>
        </w:tc>
        <w:tc>
          <w:tcPr>
            <w:tcW w:w="399" w:type="pct"/>
            <w:tcBorders>
              <w:bottom w:val="outset" w:sz="24" w:space="0" w:color="auto"/>
            </w:tcBorders>
          </w:tcPr>
          <w:p w:rsidR="00A46737" w:rsidRPr="009F10D0" w:rsidRDefault="00A46737" w:rsidP="00A3583C">
            <w:pPr>
              <w:spacing w:line="360" w:lineRule="auto"/>
              <w:jc w:val="right"/>
              <w:rPr>
                <w:b/>
                <w:i/>
                <w:sz w:val="28"/>
              </w:rPr>
            </w:pPr>
          </w:p>
        </w:tc>
        <w:tc>
          <w:tcPr>
            <w:tcW w:w="396" w:type="pct"/>
            <w:tcBorders>
              <w:bottom w:val="outset" w:sz="24" w:space="0" w:color="auto"/>
            </w:tcBorders>
          </w:tcPr>
          <w:p w:rsidR="00A46737" w:rsidRPr="006128EC" w:rsidRDefault="00A46737" w:rsidP="00A3583C">
            <w:pPr>
              <w:spacing w:line="360" w:lineRule="auto"/>
              <w:jc w:val="right"/>
              <w:rPr>
                <w:b/>
                <w:i/>
                <w:color w:val="5F497A"/>
                <w:sz w:val="28"/>
              </w:rPr>
            </w:pPr>
          </w:p>
        </w:tc>
        <w:tc>
          <w:tcPr>
            <w:tcW w:w="326" w:type="pct"/>
            <w:tcBorders>
              <w:bottom w:val="outset" w:sz="24" w:space="0" w:color="auto"/>
            </w:tcBorders>
          </w:tcPr>
          <w:p w:rsidR="00A46737" w:rsidRPr="009F10D0" w:rsidRDefault="00A46737" w:rsidP="00A3583C">
            <w:pPr>
              <w:spacing w:line="360" w:lineRule="auto"/>
              <w:jc w:val="right"/>
              <w:rPr>
                <w:b/>
                <w:i/>
                <w:sz w:val="28"/>
              </w:rPr>
            </w:pPr>
          </w:p>
        </w:tc>
        <w:tc>
          <w:tcPr>
            <w:tcW w:w="467" w:type="pct"/>
            <w:tcBorders>
              <w:bottom w:val="outset" w:sz="24" w:space="0" w:color="auto"/>
            </w:tcBorders>
          </w:tcPr>
          <w:p w:rsidR="00A46737" w:rsidRPr="006128EC" w:rsidRDefault="00A46737" w:rsidP="00A3583C">
            <w:pPr>
              <w:spacing w:line="360" w:lineRule="auto"/>
              <w:jc w:val="right"/>
              <w:rPr>
                <w:b/>
                <w:i/>
                <w:color w:val="5F497A"/>
                <w:sz w:val="28"/>
              </w:rPr>
            </w:pPr>
          </w:p>
        </w:tc>
        <w:tc>
          <w:tcPr>
            <w:tcW w:w="513" w:type="pct"/>
            <w:tcBorders>
              <w:bottom w:val="outset" w:sz="24" w:space="0" w:color="auto"/>
            </w:tcBorders>
            <w:vAlign w:val="bottom"/>
          </w:tcPr>
          <w:p w:rsidR="00A46737" w:rsidRPr="00592E37" w:rsidRDefault="00A46737" w:rsidP="00592E37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36,8</w:t>
            </w:r>
          </w:p>
        </w:tc>
        <w:tc>
          <w:tcPr>
            <w:tcW w:w="476" w:type="pct"/>
            <w:tcBorders>
              <w:bottom w:val="outset" w:sz="24" w:space="0" w:color="auto"/>
            </w:tcBorders>
            <w:shd w:val="clear" w:color="auto" w:fill="E6E6E6"/>
            <w:vAlign w:val="bottom"/>
          </w:tcPr>
          <w:p w:rsidR="00A46737" w:rsidRPr="006128EC" w:rsidRDefault="00A46737" w:rsidP="009F10D0">
            <w:pPr>
              <w:jc w:val="right"/>
              <w:rPr>
                <w:color w:val="5F497A"/>
                <w:sz w:val="28"/>
                <w:szCs w:val="28"/>
              </w:rPr>
            </w:pPr>
            <w:r w:rsidRPr="006128EC">
              <w:rPr>
                <w:color w:val="5F497A"/>
                <w:sz w:val="28"/>
                <w:szCs w:val="28"/>
              </w:rPr>
              <w:t>32,46</w:t>
            </w:r>
          </w:p>
        </w:tc>
      </w:tr>
    </w:tbl>
    <w:p w:rsidR="00A46737" w:rsidRPr="006128EC" w:rsidRDefault="00A46737" w:rsidP="00A3583C">
      <w:pPr>
        <w:pStyle w:val="FootnoteText"/>
        <w:jc w:val="both"/>
        <w:rPr>
          <w:color w:val="5F497A"/>
        </w:rPr>
      </w:pPr>
      <w:r w:rsidRPr="006128EC">
        <w:rPr>
          <w:rStyle w:val="FootnoteReference"/>
          <w:color w:val="5F497A"/>
        </w:rPr>
        <w:t xml:space="preserve"> </w:t>
      </w:r>
      <w:r w:rsidRPr="006128EC">
        <w:rPr>
          <w:color w:val="5F497A"/>
        </w:rPr>
        <w:t xml:space="preserve">        </w:t>
      </w:r>
    </w:p>
    <w:p w:rsidR="00A46737" w:rsidRDefault="00A46737" w:rsidP="00A3583C">
      <w:pPr>
        <w:pStyle w:val="BodyText"/>
        <w:rPr>
          <w:color w:val="5F497A"/>
          <w:szCs w:val="28"/>
          <w:shd w:val="clear" w:color="auto" w:fill="FFFFFF"/>
        </w:rPr>
      </w:pPr>
      <w:r>
        <w:rPr>
          <w:color w:val="5F497A"/>
          <w:szCs w:val="28"/>
          <w:shd w:val="clear" w:color="auto" w:fill="FFFFFF"/>
        </w:rPr>
        <w:tab/>
      </w:r>
    </w:p>
    <w:p w:rsidR="00A46737" w:rsidRDefault="00A46737" w:rsidP="00663004">
      <w:pPr>
        <w:pStyle w:val="BodyText"/>
        <w:ind w:firstLine="708"/>
        <w:rPr>
          <w:szCs w:val="28"/>
          <w:shd w:val="clear" w:color="auto" w:fill="FFFFFF"/>
        </w:rPr>
      </w:pPr>
      <w:r w:rsidRPr="008243B8">
        <w:rPr>
          <w:szCs w:val="28"/>
          <w:shd w:val="clear" w:color="auto" w:fill="FFFFFF"/>
        </w:rPr>
        <w:t xml:space="preserve">Если рассмотреть структуру частоты просмотров более детально, </w:t>
      </w:r>
      <w:r>
        <w:rPr>
          <w:szCs w:val="28"/>
          <w:shd w:val="clear" w:color="auto" w:fill="FFFFFF"/>
        </w:rPr>
        <w:t xml:space="preserve">мы должны обратить внимание на тот факт, что рост итогового количества телезрителей практически по всем каналам (кроме ТРК «Регион-Тюмень») обеспечивается за счет телезрителей, которые смотрят новостные телепрограммы не регулярно, а иногда. ТНР за прошедший год потеряла от 5 до 8% постоянных телезрителей. Причина складывающейся ситуации не в потере интереса телезрителей. У многих жителей отдаленных поселений отсутствует возможность просмотра данного канала, т.к. все стараются перейти на спутниковое телевидение, более качественное. Зачастую респонденты жаловались на отсутствие возможности просмотра новостей ТНР в интернете. </w:t>
      </w:r>
    </w:p>
    <w:p w:rsidR="00A46737" w:rsidRDefault="00A46737" w:rsidP="00A3583C">
      <w:pPr>
        <w:pStyle w:val="BodyText"/>
        <w:rPr>
          <w:szCs w:val="28"/>
          <w:shd w:val="clear" w:color="auto" w:fill="FFFFFF"/>
        </w:rPr>
      </w:pPr>
    </w:p>
    <w:p w:rsidR="00A46737" w:rsidRDefault="00A46737" w:rsidP="00A3583C">
      <w:pPr>
        <w:pStyle w:val="BodyText"/>
        <w:rPr>
          <w:szCs w:val="28"/>
          <w:shd w:val="clear" w:color="auto" w:fill="FFFFFF"/>
        </w:rPr>
      </w:pPr>
    </w:p>
    <w:p w:rsidR="00A46737" w:rsidRDefault="00A46737" w:rsidP="00A3583C">
      <w:pPr>
        <w:pStyle w:val="BodyText"/>
        <w:rPr>
          <w:szCs w:val="28"/>
          <w:shd w:val="clear" w:color="auto" w:fill="FFFFFF"/>
        </w:rPr>
      </w:pPr>
    </w:p>
    <w:p w:rsidR="00A46737" w:rsidRPr="001E3A22" w:rsidRDefault="00A46737" w:rsidP="00A3583C">
      <w:pPr>
        <w:pStyle w:val="BodyText"/>
        <w:rPr>
          <w:b/>
          <w:i/>
          <w:szCs w:val="28"/>
          <w:shd w:val="clear" w:color="auto" w:fill="FFFFFF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3" o:spid="_x0000_s1029" type="#_x0000_t13" style="position:absolute;left:0;text-align:left;margin-left:1.2pt;margin-top:5.85pt;width:19.5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" fillcolor="#c0504d" strokecolor="#f2f2f2" strokeweight="1pt">
            <v:fill color2="#622423" angle="45" focus="100%" type="gradient"/>
            <v:shadow on="t" color="#e5b8b7" opacity=".5" offset="-6pt,-6pt"/>
          </v:shape>
        </w:pict>
      </w:r>
      <w:r>
        <w:rPr>
          <w:szCs w:val="28"/>
          <w:shd w:val="clear" w:color="auto" w:fill="FFFFFF"/>
        </w:rPr>
        <w:tab/>
      </w:r>
      <w:r w:rsidRPr="001E3A22">
        <w:rPr>
          <w:b/>
          <w:i/>
          <w:szCs w:val="28"/>
          <w:shd w:val="clear" w:color="auto" w:fill="FFFFFF"/>
        </w:rPr>
        <w:t>Жители Нижневартовского района не знают о существовании официального сайта ТНР, где они могли бы смотреть новости онлайн.</w:t>
      </w:r>
    </w:p>
    <w:p w:rsidR="00A46737" w:rsidRPr="008243B8" w:rsidRDefault="00A46737" w:rsidP="00A3583C">
      <w:pPr>
        <w:pStyle w:val="BodyText"/>
        <w:rPr>
          <w:szCs w:val="28"/>
          <w:shd w:val="clear" w:color="auto" w:fill="FFFFFF"/>
        </w:rPr>
      </w:pPr>
    </w:p>
    <w:p w:rsidR="00A46737" w:rsidRPr="00954388" w:rsidRDefault="00A46737" w:rsidP="000B18C4">
      <w:pPr>
        <w:pStyle w:val="BodyText"/>
        <w:rPr>
          <w:szCs w:val="28"/>
          <w:shd w:val="clear" w:color="auto" w:fill="FFFFFF"/>
        </w:rPr>
      </w:pPr>
      <w:r w:rsidRPr="00B933BB">
        <w:rPr>
          <w:b/>
          <w:szCs w:val="28"/>
          <w:shd w:val="clear" w:color="auto" w:fill="FFFFFF"/>
        </w:rPr>
        <w:t xml:space="preserve">В </w:t>
      </w:r>
      <w:r w:rsidRPr="00954388">
        <w:rPr>
          <w:b/>
          <w:szCs w:val="28"/>
          <w:shd w:val="clear" w:color="auto" w:fill="FFFFFF"/>
        </w:rPr>
        <w:t>Излучинске</w:t>
      </w:r>
      <w:r w:rsidRPr="00954388">
        <w:rPr>
          <w:szCs w:val="28"/>
          <w:shd w:val="clear" w:color="auto" w:fill="FFFFFF"/>
        </w:rPr>
        <w:t xml:space="preserve"> зрители предпочитают смотреть:</w:t>
      </w:r>
    </w:p>
    <w:p w:rsidR="00A46737" w:rsidRPr="00954388" w:rsidRDefault="00A46737" w:rsidP="000B18C4">
      <w:pPr>
        <w:pStyle w:val="BodyText"/>
        <w:rPr>
          <w:szCs w:val="28"/>
          <w:shd w:val="clear" w:color="auto" w:fill="FFFFFF"/>
        </w:rPr>
      </w:pPr>
    </w:p>
    <w:p w:rsidR="00A46737" w:rsidRPr="00954388" w:rsidRDefault="00A46737" w:rsidP="00954388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954388">
        <w:rPr>
          <w:szCs w:val="28"/>
          <w:shd w:val="clear" w:color="auto" w:fill="FFFFFF"/>
        </w:rPr>
        <w:t>Сфера – 67,8%</w:t>
      </w:r>
    </w:p>
    <w:p w:rsidR="00A46737" w:rsidRDefault="00A46737" w:rsidP="00954388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954388">
        <w:rPr>
          <w:szCs w:val="28"/>
          <w:shd w:val="clear" w:color="auto" w:fill="FFFFFF"/>
        </w:rPr>
        <w:t>Самотлор – 63,4%</w:t>
      </w:r>
    </w:p>
    <w:p w:rsidR="00A46737" w:rsidRPr="00954388" w:rsidRDefault="00A46737" w:rsidP="00954388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ТНР – 27,9%</w:t>
      </w:r>
    </w:p>
    <w:p w:rsidR="00A46737" w:rsidRPr="00954388" w:rsidRDefault="00A46737" w:rsidP="000B18C4">
      <w:pPr>
        <w:pStyle w:val="BodyText"/>
        <w:rPr>
          <w:szCs w:val="28"/>
          <w:shd w:val="clear" w:color="auto" w:fill="FFFFFF"/>
        </w:rPr>
      </w:pPr>
    </w:p>
    <w:p w:rsidR="00A46737" w:rsidRDefault="00A46737" w:rsidP="000B18C4">
      <w:pPr>
        <w:pStyle w:val="BodyText"/>
        <w:rPr>
          <w:color w:val="5F497A"/>
          <w:szCs w:val="28"/>
          <w:shd w:val="clear" w:color="auto" w:fill="FFFFFF"/>
        </w:rPr>
      </w:pPr>
    </w:p>
    <w:p w:rsidR="00A46737" w:rsidRDefault="00A46737" w:rsidP="000B18C4">
      <w:pPr>
        <w:pStyle w:val="BodyText"/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В Большетархово:</w:t>
      </w:r>
    </w:p>
    <w:p w:rsidR="00A46737" w:rsidRPr="00E22ED7" w:rsidRDefault="00A46737" w:rsidP="000B18C4">
      <w:pPr>
        <w:pStyle w:val="BodyText"/>
        <w:rPr>
          <w:szCs w:val="28"/>
          <w:shd w:val="clear" w:color="auto" w:fill="FFFFFF"/>
        </w:rPr>
      </w:pPr>
    </w:p>
    <w:p w:rsidR="00A46737" w:rsidRDefault="00A46737" w:rsidP="00E22ED7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Сфера – 8,0%</w:t>
      </w:r>
    </w:p>
    <w:p w:rsidR="00A46737" w:rsidRPr="00954388" w:rsidRDefault="00A46737" w:rsidP="00E22ED7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Самотлор – 4,9%</w:t>
      </w:r>
    </w:p>
    <w:p w:rsidR="00A46737" w:rsidRPr="00954388" w:rsidRDefault="00A46737" w:rsidP="00E22ED7">
      <w:pPr>
        <w:pStyle w:val="BodyText"/>
        <w:rPr>
          <w:szCs w:val="28"/>
          <w:shd w:val="clear" w:color="auto" w:fill="FFFFFF"/>
        </w:rPr>
      </w:pPr>
    </w:p>
    <w:p w:rsidR="00A46737" w:rsidRPr="00E22ED7" w:rsidRDefault="00A46737" w:rsidP="000B18C4">
      <w:pPr>
        <w:pStyle w:val="BodyText"/>
        <w:rPr>
          <w:b/>
          <w:szCs w:val="28"/>
          <w:shd w:val="clear" w:color="auto" w:fill="FFFFFF"/>
        </w:rPr>
      </w:pPr>
      <w:r w:rsidRPr="00E22ED7">
        <w:rPr>
          <w:b/>
          <w:szCs w:val="28"/>
          <w:shd w:val="clear" w:color="auto" w:fill="FFFFFF"/>
        </w:rPr>
        <w:t>В Новоаганске:</w:t>
      </w:r>
    </w:p>
    <w:p w:rsidR="00A46737" w:rsidRPr="00E22ED7" w:rsidRDefault="00A46737" w:rsidP="000B18C4">
      <w:pPr>
        <w:pStyle w:val="BodyText"/>
        <w:rPr>
          <w:szCs w:val="28"/>
          <w:shd w:val="clear" w:color="auto" w:fill="FFFFFF"/>
        </w:rPr>
      </w:pPr>
    </w:p>
    <w:p w:rsidR="00A46737" w:rsidRPr="00E22ED7" w:rsidRDefault="00A46737" w:rsidP="000B18C4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Регион-Тюмень – 30,4%</w:t>
      </w:r>
    </w:p>
    <w:p w:rsidR="00A46737" w:rsidRPr="00E22ED7" w:rsidRDefault="00A46737" w:rsidP="000B18C4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ТНР – 25,0%</w:t>
      </w:r>
    </w:p>
    <w:p w:rsidR="00A46737" w:rsidRPr="00E22ED7" w:rsidRDefault="00A46737" w:rsidP="000B18C4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Югра – 18,8%</w:t>
      </w:r>
    </w:p>
    <w:p w:rsidR="00A46737" w:rsidRPr="00E22ED7" w:rsidRDefault="00A46737" w:rsidP="000C5697">
      <w:pPr>
        <w:pStyle w:val="BodyText"/>
        <w:rPr>
          <w:b/>
          <w:i/>
          <w:szCs w:val="28"/>
          <w:shd w:val="clear" w:color="auto" w:fill="FFFFFF"/>
        </w:rPr>
      </w:pPr>
    </w:p>
    <w:p w:rsidR="00A46737" w:rsidRPr="00E22ED7" w:rsidRDefault="00A46737" w:rsidP="000B18C4">
      <w:pPr>
        <w:pStyle w:val="BodyText"/>
        <w:rPr>
          <w:b/>
          <w:szCs w:val="28"/>
          <w:shd w:val="clear" w:color="auto" w:fill="FFFFFF"/>
        </w:rPr>
      </w:pPr>
      <w:r w:rsidRPr="00E22ED7">
        <w:rPr>
          <w:b/>
          <w:szCs w:val="28"/>
          <w:shd w:val="clear" w:color="auto" w:fill="FFFFFF"/>
        </w:rPr>
        <w:t>В Агане:</w:t>
      </w:r>
    </w:p>
    <w:p w:rsidR="00A46737" w:rsidRPr="00E22ED7" w:rsidRDefault="00A46737" w:rsidP="000B18C4">
      <w:pPr>
        <w:pStyle w:val="BodyText"/>
        <w:rPr>
          <w:szCs w:val="28"/>
          <w:shd w:val="clear" w:color="auto" w:fill="FFFFFF"/>
        </w:rPr>
      </w:pPr>
    </w:p>
    <w:p w:rsidR="00A46737" w:rsidRPr="00E22ED7" w:rsidRDefault="00A46737" w:rsidP="00E22ED7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Югра– 7,4%</w:t>
      </w:r>
    </w:p>
    <w:p w:rsidR="00A46737" w:rsidRPr="00E22ED7" w:rsidRDefault="00A46737" w:rsidP="000B18C4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Югория – 4,4%</w:t>
      </w:r>
    </w:p>
    <w:p w:rsidR="00A46737" w:rsidRPr="00E22ED7" w:rsidRDefault="00A46737" w:rsidP="00E22ED7">
      <w:pPr>
        <w:pStyle w:val="BodyText"/>
        <w:ind w:left="720"/>
        <w:rPr>
          <w:szCs w:val="28"/>
          <w:shd w:val="clear" w:color="auto" w:fill="FFFFFF"/>
        </w:rPr>
      </w:pPr>
    </w:p>
    <w:p w:rsidR="00A46737" w:rsidRPr="00E22ED7" w:rsidRDefault="00A46737" w:rsidP="000B18C4">
      <w:pPr>
        <w:pStyle w:val="BodyText"/>
        <w:rPr>
          <w:szCs w:val="28"/>
          <w:shd w:val="clear" w:color="auto" w:fill="FFFFFF"/>
        </w:rPr>
      </w:pPr>
    </w:p>
    <w:p w:rsidR="00A46737" w:rsidRPr="00E22ED7" w:rsidRDefault="00A46737" w:rsidP="00E169E9">
      <w:pPr>
        <w:pStyle w:val="BodyText"/>
        <w:rPr>
          <w:b/>
          <w:szCs w:val="28"/>
          <w:shd w:val="clear" w:color="auto" w:fill="FFFFFF"/>
        </w:rPr>
      </w:pPr>
      <w:r w:rsidRPr="00E22ED7">
        <w:rPr>
          <w:b/>
          <w:szCs w:val="28"/>
          <w:shd w:val="clear" w:color="auto" w:fill="FFFFFF"/>
        </w:rPr>
        <w:t>В Ларьяке:</w:t>
      </w:r>
    </w:p>
    <w:p w:rsidR="00A46737" w:rsidRPr="00E22ED7" w:rsidRDefault="00A46737" w:rsidP="00E169E9">
      <w:pPr>
        <w:pStyle w:val="BodyText"/>
        <w:rPr>
          <w:szCs w:val="28"/>
          <w:shd w:val="clear" w:color="auto" w:fill="FFFFFF"/>
        </w:rPr>
      </w:pPr>
    </w:p>
    <w:p w:rsidR="00A46737" w:rsidRPr="00E22ED7" w:rsidRDefault="00A46737" w:rsidP="00E22ED7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Регион-Тюмень – 10,7%</w:t>
      </w:r>
    </w:p>
    <w:p w:rsidR="00A46737" w:rsidRPr="00E22ED7" w:rsidRDefault="00A46737" w:rsidP="00E22ED7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Югра– 9,4%</w:t>
      </w:r>
    </w:p>
    <w:p w:rsidR="00A46737" w:rsidRPr="00E22ED7" w:rsidRDefault="00A46737" w:rsidP="00E169E9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ТНР – 8,3%</w:t>
      </w:r>
    </w:p>
    <w:p w:rsidR="00A46737" w:rsidRPr="006128EC" w:rsidRDefault="00A46737" w:rsidP="00191A8A">
      <w:pPr>
        <w:pStyle w:val="BodyText"/>
        <w:ind w:firstLine="720"/>
        <w:rPr>
          <w:color w:val="5F497A"/>
          <w:szCs w:val="28"/>
          <w:shd w:val="clear" w:color="auto" w:fill="FFFFFF"/>
        </w:rPr>
      </w:pPr>
    </w:p>
    <w:p w:rsidR="00A46737" w:rsidRDefault="00A46737" w:rsidP="00E169E9">
      <w:pPr>
        <w:pStyle w:val="BodyText"/>
        <w:rPr>
          <w:b/>
          <w:szCs w:val="28"/>
          <w:shd w:val="clear" w:color="auto" w:fill="FFFFFF"/>
        </w:rPr>
      </w:pPr>
      <w:r>
        <w:rPr>
          <w:b/>
          <w:szCs w:val="28"/>
          <w:shd w:val="clear" w:color="auto" w:fill="FFFFFF"/>
        </w:rPr>
        <w:t>В Корликах :</w:t>
      </w:r>
    </w:p>
    <w:p w:rsidR="00A46737" w:rsidRDefault="00A46737" w:rsidP="00E169E9">
      <w:pPr>
        <w:pStyle w:val="BodyText"/>
        <w:rPr>
          <w:b/>
          <w:szCs w:val="28"/>
          <w:shd w:val="clear" w:color="auto" w:fill="FFFFFF"/>
        </w:rPr>
      </w:pPr>
    </w:p>
    <w:p w:rsidR="00A46737" w:rsidRPr="00E22ED7" w:rsidRDefault="00A46737" w:rsidP="00E22ED7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Югра– 9,4%</w:t>
      </w:r>
    </w:p>
    <w:p w:rsidR="00A46737" w:rsidRPr="00E22ED7" w:rsidRDefault="00A46737" w:rsidP="00E22ED7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Югория </w:t>
      </w:r>
      <w:r w:rsidRPr="00E22ED7">
        <w:rPr>
          <w:szCs w:val="28"/>
          <w:shd w:val="clear" w:color="auto" w:fill="FFFFFF"/>
        </w:rPr>
        <w:t xml:space="preserve"> – </w:t>
      </w:r>
      <w:r>
        <w:rPr>
          <w:szCs w:val="28"/>
          <w:shd w:val="clear" w:color="auto" w:fill="FFFFFF"/>
        </w:rPr>
        <w:t>8,9</w:t>
      </w:r>
      <w:r w:rsidRPr="00E22ED7">
        <w:rPr>
          <w:szCs w:val="28"/>
          <w:shd w:val="clear" w:color="auto" w:fill="FFFFFF"/>
        </w:rPr>
        <w:t>%</w:t>
      </w:r>
    </w:p>
    <w:p w:rsidR="00A46737" w:rsidRDefault="00A46737" w:rsidP="00E169E9">
      <w:pPr>
        <w:pStyle w:val="BodyText"/>
        <w:rPr>
          <w:b/>
          <w:szCs w:val="28"/>
          <w:shd w:val="clear" w:color="auto" w:fill="FFFFFF"/>
        </w:rPr>
      </w:pPr>
    </w:p>
    <w:p w:rsidR="00A46737" w:rsidRPr="00E22ED7" w:rsidRDefault="00A46737" w:rsidP="00E169E9">
      <w:pPr>
        <w:pStyle w:val="BodyText"/>
        <w:rPr>
          <w:b/>
          <w:szCs w:val="28"/>
          <w:shd w:val="clear" w:color="auto" w:fill="FFFFFF"/>
        </w:rPr>
      </w:pPr>
      <w:r w:rsidRPr="00E22ED7">
        <w:rPr>
          <w:b/>
          <w:szCs w:val="28"/>
          <w:shd w:val="clear" w:color="auto" w:fill="FFFFFF"/>
        </w:rPr>
        <w:t>В Зайцевой Речке:</w:t>
      </w:r>
    </w:p>
    <w:p w:rsidR="00A46737" w:rsidRPr="00E22ED7" w:rsidRDefault="00A46737" w:rsidP="00E169E9">
      <w:pPr>
        <w:pStyle w:val="BodyText"/>
        <w:rPr>
          <w:b/>
          <w:szCs w:val="28"/>
          <w:shd w:val="clear" w:color="auto" w:fill="FFFFFF"/>
        </w:rPr>
      </w:pPr>
    </w:p>
    <w:p w:rsidR="00A46737" w:rsidRPr="00E22ED7" w:rsidRDefault="00A46737" w:rsidP="00E22ED7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Сфера – 9,2%</w:t>
      </w:r>
    </w:p>
    <w:p w:rsidR="00A46737" w:rsidRPr="00E22ED7" w:rsidRDefault="00A46737" w:rsidP="00E169E9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Регион-Тюмень – 8,9%</w:t>
      </w:r>
    </w:p>
    <w:p w:rsidR="00A46737" w:rsidRPr="00E22ED7" w:rsidRDefault="00A46737" w:rsidP="00E169E9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Самотлор – 7,3%</w:t>
      </w:r>
    </w:p>
    <w:p w:rsidR="00A46737" w:rsidRPr="00E22ED7" w:rsidRDefault="00A46737" w:rsidP="00E169E9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E22ED7">
        <w:rPr>
          <w:szCs w:val="28"/>
          <w:shd w:val="clear" w:color="auto" w:fill="FFFFFF"/>
        </w:rPr>
        <w:t>ТНР – 6,8%</w:t>
      </w:r>
    </w:p>
    <w:p w:rsidR="00A46737" w:rsidRPr="00836B3A" w:rsidRDefault="00A46737" w:rsidP="00E169E9">
      <w:pPr>
        <w:pStyle w:val="BodyText"/>
        <w:ind w:left="360"/>
        <w:rPr>
          <w:szCs w:val="28"/>
          <w:shd w:val="clear" w:color="auto" w:fill="FFFFFF"/>
        </w:rPr>
      </w:pPr>
    </w:p>
    <w:p w:rsidR="00A46737" w:rsidRDefault="00A46737" w:rsidP="00E169E9">
      <w:pPr>
        <w:pStyle w:val="BodyText"/>
        <w:rPr>
          <w:b/>
          <w:szCs w:val="28"/>
          <w:shd w:val="clear" w:color="auto" w:fill="FFFFFF"/>
        </w:rPr>
      </w:pPr>
      <w:r w:rsidRPr="00836B3A">
        <w:rPr>
          <w:b/>
          <w:szCs w:val="28"/>
          <w:shd w:val="clear" w:color="auto" w:fill="FFFFFF"/>
        </w:rPr>
        <w:t>В Вате:</w:t>
      </w:r>
    </w:p>
    <w:p w:rsidR="00A46737" w:rsidRPr="00836B3A" w:rsidRDefault="00A46737" w:rsidP="00E169E9">
      <w:pPr>
        <w:pStyle w:val="BodyText"/>
        <w:rPr>
          <w:b/>
          <w:szCs w:val="28"/>
          <w:shd w:val="clear" w:color="auto" w:fill="FFFFFF"/>
        </w:rPr>
      </w:pPr>
    </w:p>
    <w:p w:rsidR="00A46737" w:rsidRPr="00836B3A" w:rsidRDefault="00A46737" w:rsidP="000107CB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836B3A">
        <w:rPr>
          <w:szCs w:val="28"/>
          <w:shd w:val="clear" w:color="auto" w:fill="FFFFFF"/>
        </w:rPr>
        <w:t>ТНР – 80%</w:t>
      </w:r>
    </w:p>
    <w:p w:rsidR="00A46737" w:rsidRDefault="00A46737" w:rsidP="000107CB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836B3A">
        <w:rPr>
          <w:szCs w:val="28"/>
          <w:shd w:val="clear" w:color="auto" w:fill="FFFFFF"/>
        </w:rPr>
        <w:t>Югория – 40%</w:t>
      </w:r>
    </w:p>
    <w:p w:rsidR="00A46737" w:rsidRPr="00836B3A" w:rsidRDefault="00A46737" w:rsidP="00663004">
      <w:pPr>
        <w:pStyle w:val="BodyText"/>
        <w:ind w:left="720"/>
        <w:rPr>
          <w:szCs w:val="28"/>
          <w:shd w:val="clear" w:color="auto" w:fill="FFFFFF"/>
        </w:rPr>
      </w:pPr>
    </w:p>
    <w:p w:rsidR="00A46737" w:rsidRDefault="00A46737" w:rsidP="000107CB">
      <w:pPr>
        <w:pStyle w:val="BodyText"/>
        <w:rPr>
          <w:b/>
          <w:szCs w:val="28"/>
          <w:shd w:val="clear" w:color="auto" w:fill="FFFFFF"/>
        </w:rPr>
      </w:pPr>
      <w:r w:rsidRPr="00836B3A">
        <w:rPr>
          <w:b/>
          <w:szCs w:val="28"/>
          <w:shd w:val="clear" w:color="auto" w:fill="FFFFFF"/>
        </w:rPr>
        <w:t>В Покуре:</w:t>
      </w:r>
    </w:p>
    <w:p w:rsidR="00A46737" w:rsidRPr="00836B3A" w:rsidRDefault="00A46737" w:rsidP="000107CB">
      <w:pPr>
        <w:pStyle w:val="BodyText"/>
        <w:rPr>
          <w:b/>
          <w:szCs w:val="28"/>
          <w:shd w:val="clear" w:color="auto" w:fill="FFFFFF"/>
        </w:rPr>
      </w:pPr>
    </w:p>
    <w:p w:rsidR="00A46737" w:rsidRPr="00836B3A" w:rsidRDefault="00A46737" w:rsidP="000107CB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836B3A">
        <w:rPr>
          <w:szCs w:val="28"/>
          <w:shd w:val="clear" w:color="auto" w:fill="FFFFFF"/>
        </w:rPr>
        <w:t>Самотлор – 11,0%</w:t>
      </w:r>
    </w:p>
    <w:p w:rsidR="00A46737" w:rsidRPr="00836B3A" w:rsidRDefault="00A46737" w:rsidP="000107CB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836B3A">
        <w:rPr>
          <w:szCs w:val="28"/>
          <w:shd w:val="clear" w:color="auto" w:fill="FFFFFF"/>
        </w:rPr>
        <w:t>Сфера – 8,0%</w:t>
      </w:r>
    </w:p>
    <w:p w:rsidR="00A46737" w:rsidRPr="00836B3A" w:rsidRDefault="00A46737" w:rsidP="000107CB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836B3A">
        <w:rPr>
          <w:szCs w:val="28"/>
          <w:shd w:val="clear" w:color="auto" w:fill="FFFFFF"/>
        </w:rPr>
        <w:t>ТНР – 5,0%</w:t>
      </w:r>
    </w:p>
    <w:p w:rsidR="00A46737" w:rsidRPr="00663004" w:rsidRDefault="00A46737" w:rsidP="00873437">
      <w:pPr>
        <w:pStyle w:val="BodyText"/>
        <w:rPr>
          <w:b/>
          <w:sz w:val="20"/>
          <w:shd w:val="clear" w:color="auto" w:fill="FFFFFF"/>
        </w:rPr>
      </w:pPr>
    </w:p>
    <w:p w:rsidR="00A46737" w:rsidRDefault="00A46737" w:rsidP="00873437">
      <w:pPr>
        <w:pStyle w:val="BodyText"/>
        <w:rPr>
          <w:b/>
          <w:szCs w:val="28"/>
          <w:shd w:val="clear" w:color="auto" w:fill="FFFFFF"/>
        </w:rPr>
      </w:pPr>
      <w:r w:rsidRPr="00836B3A">
        <w:rPr>
          <w:b/>
          <w:szCs w:val="28"/>
          <w:shd w:val="clear" w:color="auto" w:fill="FFFFFF"/>
        </w:rPr>
        <w:t>В Ваховске:</w:t>
      </w:r>
    </w:p>
    <w:p w:rsidR="00A46737" w:rsidRPr="00836B3A" w:rsidRDefault="00A46737" w:rsidP="00873437">
      <w:pPr>
        <w:pStyle w:val="BodyText"/>
        <w:rPr>
          <w:b/>
          <w:szCs w:val="28"/>
          <w:shd w:val="clear" w:color="auto" w:fill="FFFFFF"/>
        </w:rPr>
      </w:pPr>
    </w:p>
    <w:p w:rsidR="00A46737" w:rsidRPr="00836B3A" w:rsidRDefault="00A46737" w:rsidP="00836B3A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836B3A">
        <w:rPr>
          <w:szCs w:val="28"/>
          <w:shd w:val="clear" w:color="auto" w:fill="FFFFFF"/>
        </w:rPr>
        <w:t>Югра – 9,4%</w:t>
      </w:r>
    </w:p>
    <w:p w:rsidR="00A46737" w:rsidRPr="00836B3A" w:rsidRDefault="00A46737" w:rsidP="007115A2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836B3A">
        <w:rPr>
          <w:szCs w:val="28"/>
          <w:shd w:val="clear" w:color="auto" w:fill="FFFFFF"/>
        </w:rPr>
        <w:t>ТНР – 6,8%</w:t>
      </w:r>
    </w:p>
    <w:p w:rsidR="00A46737" w:rsidRPr="00836B3A" w:rsidRDefault="00A46737" w:rsidP="007115A2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836B3A">
        <w:rPr>
          <w:szCs w:val="28"/>
          <w:shd w:val="clear" w:color="auto" w:fill="FFFFFF"/>
        </w:rPr>
        <w:t>Югория – 6,7%</w:t>
      </w:r>
    </w:p>
    <w:p w:rsidR="00A46737" w:rsidRPr="00663004" w:rsidRDefault="00A46737" w:rsidP="000107CB">
      <w:pPr>
        <w:pStyle w:val="BodyText"/>
        <w:rPr>
          <w:sz w:val="20"/>
          <w:highlight w:val="lightGray"/>
          <w:shd w:val="clear" w:color="auto" w:fill="FFFFFF"/>
        </w:rPr>
      </w:pPr>
    </w:p>
    <w:p w:rsidR="00A46737" w:rsidRDefault="00A46737" w:rsidP="00F0149B">
      <w:pPr>
        <w:pStyle w:val="BodyText"/>
        <w:rPr>
          <w:b/>
          <w:szCs w:val="28"/>
          <w:shd w:val="clear" w:color="auto" w:fill="FFFFFF"/>
        </w:rPr>
      </w:pPr>
      <w:r w:rsidRPr="00836B3A">
        <w:rPr>
          <w:b/>
          <w:szCs w:val="28"/>
          <w:shd w:val="clear" w:color="auto" w:fill="FFFFFF"/>
        </w:rPr>
        <w:t>В Охтеурье:</w:t>
      </w:r>
    </w:p>
    <w:p w:rsidR="00A46737" w:rsidRPr="00836B3A" w:rsidRDefault="00A46737" w:rsidP="00F0149B">
      <w:pPr>
        <w:pStyle w:val="BodyText"/>
        <w:rPr>
          <w:b/>
          <w:szCs w:val="28"/>
          <w:shd w:val="clear" w:color="auto" w:fill="FFFFFF"/>
        </w:rPr>
      </w:pPr>
    </w:p>
    <w:p w:rsidR="00A46737" w:rsidRPr="00836B3A" w:rsidRDefault="00A46737" w:rsidP="00F0149B">
      <w:pPr>
        <w:pStyle w:val="BodyText"/>
        <w:numPr>
          <w:ilvl w:val="0"/>
          <w:numId w:val="14"/>
        </w:numPr>
        <w:rPr>
          <w:szCs w:val="28"/>
          <w:shd w:val="clear" w:color="auto" w:fill="FFFFFF"/>
        </w:rPr>
      </w:pPr>
      <w:r w:rsidRPr="00836B3A">
        <w:rPr>
          <w:szCs w:val="28"/>
          <w:shd w:val="clear" w:color="auto" w:fill="FFFFFF"/>
        </w:rPr>
        <w:t>Югория – 5,6%</w:t>
      </w:r>
    </w:p>
    <w:p w:rsidR="00A46737" w:rsidRPr="00836B3A" w:rsidRDefault="00A46737" w:rsidP="00191A8A">
      <w:pPr>
        <w:pStyle w:val="BodyText"/>
        <w:ind w:firstLine="720"/>
        <w:rPr>
          <w:szCs w:val="28"/>
          <w:highlight w:val="lightGray"/>
          <w:shd w:val="clear" w:color="auto" w:fill="FFFFFF"/>
        </w:rPr>
      </w:pPr>
    </w:p>
    <w:p w:rsidR="00A46737" w:rsidRDefault="00A46737" w:rsidP="00F0149B">
      <w:pPr>
        <w:pStyle w:val="BodyText"/>
        <w:ind w:firstLine="720"/>
      </w:pPr>
      <w:r w:rsidRPr="00ED66CC">
        <w:rPr>
          <w:spacing w:val="-2"/>
          <w:lang w:val="ru-MO"/>
        </w:rPr>
        <w:t xml:space="preserve">Распространение информации в обществе проходит через своеобразный «фильтр доверия – недоверия». Подобный фильтр действует так, что истинная информация может оказаться не принятой, а ложная – принятой. </w:t>
      </w:r>
      <w:r w:rsidRPr="00ED66CC">
        <w:t xml:space="preserve">Помимо показателей охвата телеканалов, в ходе опроса также замерялись индикаторы доверия к ним. Степень доверия информации, представленной на том или ином канале телевидения, определялась по шкале: «не доверяю», «частично доверяю» и «полностью доверяю». Часть респондентов не смогли оценить свое отношение к отдельным каналам, так как не смотрят, или смотрят слишком редко, чтобы выработалось свое отношение к каналу.  </w:t>
      </w:r>
    </w:p>
    <w:p w:rsidR="00A46737" w:rsidRDefault="00A46737" w:rsidP="007D5982">
      <w:pPr>
        <w:pStyle w:val="BodyText"/>
        <w:ind w:hanging="567"/>
      </w:pPr>
      <w:r>
        <w:rPr>
          <w:noProof/>
        </w:rPr>
        <w:pict>
          <v:shape id="Рисунок 3" o:spid="_x0000_s1066" type="#_x0000_t75" alt="tnr_100.gif" style="position:absolute;left:0;text-align:left;margin-left:-11.55pt;margin-top:235.05pt;width:39pt;height:37.5pt;z-index:251660288;visibility:visible">
            <v:imagedata r:id="rId12" o:title=""/>
          </v:shape>
        </w:pict>
      </w:r>
      <w:r w:rsidRPr="0088093D">
        <w:rPr>
          <w:noProof/>
        </w:rPr>
        <w:pict>
          <v:shape id="Диаграмма 15" o:spid="_x0000_i1066" type="#_x0000_t75" style="width:519pt;height:322.8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">
            <v:imagedata r:id="rId13" o:title=""/>
            <o:lock v:ext="edit" aspectratio="f"/>
          </v:shape>
        </w:pict>
      </w:r>
    </w:p>
    <w:p w:rsidR="00A46737" w:rsidRPr="00ED66CC" w:rsidRDefault="00A46737" w:rsidP="005A081D">
      <w:pPr>
        <w:pStyle w:val="BodyText"/>
      </w:pPr>
    </w:p>
    <w:p w:rsidR="00A46737" w:rsidRPr="006128EC" w:rsidRDefault="00A46737" w:rsidP="00F0149B">
      <w:pPr>
        <w:pStyle w:val="BodyText"/>
        <w:ind w:firstLine="720"/>
        <w:rPr>
          <w:color w:val="5F497A"/>
        </w:rPr>
      </w:pPr>
    </w:p>
    <w:p w:rsidR="00A46737" w:rsidRPr="00A725BE" w:rsidRDefault="00A46737" w:rsidP="00873437">
      <w:pPr>
        <w:pStyle w:val="BodyText"/>
        <w:rPr>
          <w:b/>
          <w:i/>
        </w:rPr>
      </w:pPr>
      <w:r w:rsidRPr="00A725BE">
        <w:rPr>
          <w:b/>
          <w:i/>
        </w:rPr>
        <w:t>Рис.5. Сравнительная гистограмма уровня  доверия жителями района информации, представленной на телевизионных каналах в 2012 году и в 2013 году. Суммированы ответы «полностью доверяю» и «частично доверяю».</w:t>
      </w:r>
    </w:p>
    <w:p w:rsidR="00A46737" w:rsidRDefault="00A46737" w:rsidP="00873437">
      <w:pPr>
        <w:pStyle w:val="BodyText"/>
      </w:pPr>
      <w:r w:rsidRPr="006128EC">
        <w:rPr>
          <w:b/>
          <w:i/>
          <w:color w:val="5F497A"/>
        </w:rPr>
        <w:tab/>
      </w:r>
      <w:r w:rsidRPr="00E46403">
        <w:t>Зрительское доверие</w:t>
      </w:r>
      <w:r>
        <w:rPr>
          <w:b/>
          <w:i/>
          <w:color w:val="5F497A"/>
        </w:rPr>
        <w:t xml:space="preserve"> </w:t>
      </w:r>
      <w:r>
        <w:t xml:space="preserve">телевидению Нижневартовского района за прошедший год выросло на 6,3%. Так же выросло доверие респондентов к телекомпании Югра (на 5,6%), Сферы (на 3,7%), Самотлору (на 3,1%), </w:t>
      </w:r>
      <w:r>
        <w:rPr>
          <w:lang w:val="en-US"/>
        </w:rPr>
        <w:t>N</w:t>
      </w:r>
      <w:r w:rsidRPr="007D5982">
        <w:t>1 (</w:t>
      </w:r>
      <w:r>
        <w:t>на</w:t>
      </w:r>
      <w:r w:rsidRPr="007D5982">
        <w:t xml:space="preserve"> 5.5%)</w:t>
      </w:r>
      <w:r>
        <w:t>. Югории и ТК Регион-Тюмень респонденты стали доверять меньше, чем в прошлом, 2012 году (см. рис.5 стр.10).</w:t>
      </w:r>
    </w:p>
    <w:p w:rsidR="00A46737" w:rsidRPr="006128EC" w:rsidRDefault="00A46737" w:rsidP="00191A8A">
      <w:pPr>
        <w:pStyle w:val="BodyTextIndent"/>
        <w:spacing w:line="240" w:lineRule="auto"/>
        <w:rPr>
          <w:color w:val="5F497A"/>
        </w:rPr>
      </w:pPr>
      <w:r w:rsidRPr="006128EC">
        <w:rPr>
          <w:color w:val="5F497A"/>
        </w:rPr>
        <w:t xml:space="preserve">  </w:t>
      </w:r>
    </w:p>
    <w:p w:rsidR="00A46737" w:rsidRDefault="00A46737" w:rsidP="00191A8A">
      <w:pPr>
        <w:ind w:firstLine="360"/>
        <w:jc w:val="both"/>
        <w:rPr>
          <w:sz w:val="28"/>
        </w:rPr>
      </w:pPr>
      <w:r w:rsidRPr="00A30C62">
        <w:rPr>
          <w:sz w:val="28"/>
        </w:rPr>
        <w:t xml:space="preserve">Общий рейтинг  местных телекомпаний определялся по индексу, рассчитанному по частоте просмотра информационных программ местных телекомпаний, взвешенной по уровню доверия информации, представленной на телеканале. </w:t>
      </w:r>
    </w:p>
    <w:p w:rsidR="00A46737" w:rsidRPr="00A30C62" w:rsidRDefault="00A46737" w:rsidP="007D5982">
      <w:pPr>
        <w:jc w:val="both"/>
        <w:rPr>
          <w:sz w:val="28"/>
        </w:rPr>
      </w:pPr>
      <w:r w:rsidRPr="00FD16CB">
        <w:rPr>
          <w:noProof/>
          <w:sz w:val="28"/>
        </w:rPr>
        <w:pict>
          <v:shape id="Диаграмма 13" o:spid="_x0000_i1067" type="#_x0000_t75" style="width:482.4pt;height:292.2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">
            <v:imagedata r:id="rId14" o:title=""/>
            <o:lock v:ext="edit" aspectratio="f"/>
          </v:shape>
        </w:pict>
      </w:r>
    </w:p>
    <w:p w:rsidR="00A46737" w:rsidRPr="006128EC" w:rsidRDefault="00A46737" w:rsidP="00A13E36">
      <w:pPr>
        <w:jc w:val="both"/>
        <w:rPr>
          <w:noProof/>
          <w:color w:val="5F497A"/>
        </w:rPr>
      </w:pPr>
    </w:p>
    <w:p w:rsidR="00A46737" w:rsidRPr="006128EC" w:rsidRDefault="00A46737" w:rsidP="00191A8A">
      <w:pPr>
        <w:ind w:firstLine="360"/>
        <w:jc w:val="both"/>
        <w:rPr>
          <w:color w:val="5F497A"/>
        </w:rPr>
      </w:pPr>
    </w:p>
    <w:p w:rsidR="00A46737" w:rsidRPr="009D4FAE" w:rsidRDefault="00A46737" w:rsidP="00191A8A">
      <w:pPr>
        <w:jc w:val="both"/>
        <w:rPr>
          <w:sz w:val="28"/>
        </w:rPr>
      </w:pPr>
      <w:r w:rsidRPr="006128EC">
        <w:rPr>
          <w:color w:val="5F497A"/>
          <w:sz w:val="28"/>
        </w:rPr>
        <w:t xml:space="preserve"> </w:t>
      </w:r>
      <w:r w:rsidRPr="009D4FAE">
        <w:rPr>
          <w:b/>
          <w:bCs/>
          <w:i/>
          <w:iCs/>
          <w:sz w:val="28"/>
        </w:rPr>
        <w:t xml:space="preserve">Рис.6. Общий рейтинг телекомпаний на территории Нижневартовского района. </w:t>
      </w:r>
      <w:r>
        <w:rPr>
          <w:b/>
          <w:bCs/>
          <w:i/>
          <w:iCs/>
          <w:sz w:val="28"/>
        </w:rPr>
        <w:t>Февраль</w:t>
      </w:r>
      <w:r w:rsidRPr="009D4FAE">
        <w:rPr>
          <w:b/>
          <w:bCs/>
          <w:i/>
          <w:iCs/>
          <w:sz w:val="28"/>
        </w:rPr>
        <w:t xml:space="preserve"> 201</w:t>
      </w:r>
      <w:r>
        <w:rPr>
          <w:b/>
          <w:bCs/>
          <w:i/>
          <w:iCs/>
          <w:sz w:val="28"/>
        </w:rPr>
        <w:t>3</w:t>
      </w:r>
      <w:r w:rsidRPr="009D4FAE">
        <w:rPr>
          <w:b/>
          <w:bCs/>
          <w:i/>
          <w:iCs/>
          <w:sz w:val="28"/>
        </w:rPr>
        <w:t xml:space="preserve"> г.</w:t>
      </w:r>
    </w:p>
    <w:p w:rsidR="00A46737" w:rsidRPr="0096730F" w:rsidRDefault="00A46737" w:rsidP="001866D2">
      <w:pPr>
        <w:pStyle w:val="BodyText"/>
        <w:ind w:firstLine="426"/>
        <w:rPr>
          <w:b/>
          <w:i/>
          <w:szCs w:val="28"/>
          <w:shd w:val="clear" w:color="auto" w:fill="FFFFFF"/>
        </w:rPr>
      </w:pPr>
    </w:p>
    <w:p w:rsidR="00A46737" w:rsidRPr="00A84D3A" w:rsidRDefault="00A46737" w:rsidP="00C72757">
      <w:pPr>
        <w:pStyle w:val="BodyTextIndent2"/>
        <w:spacing w:line="240" w:lineRule="auto"/>
        <w:ind w:left="284"/>
        <w:rPr>
          <w:b/>
          <w:sz w:val="28"/>
          <w:szCs w:val="28"/>
        </w:rPr>
      </w:pPr>
    </w:p>
    <w:p w:rsidR="00A46737" w:rsidRPr="00A84D3A" w:rsidRDefault="00A46737" w:rsidP="00C72757">
      <w:pPr>
        <w:pStyle w:val="BodyTextIndent2"/>
        <w:spacing w:line="240" w:lineRule="auto"/>
        <w:ind w:left="284"/>
        <w:rPr>
          <w:sz w:val="28"/>
          <w:szCs w:val="28"/>
        </w:rPr>
      </w:pPr>
      <w:r w:rsidRPr="00A84D3A">
        <w:rPr>
          <w:b/>
          <w:sz w:val="28"/>
          <w:szCs w:val="28"/>
        </w:rPr>
        <w:t>Общий уровень удовлетворенности  качеством  информирования населения о жизни нашего района телекомпанией ТНР</w:t>
      </w:r>
      <w:r w:rsidRPr="00A84D3A">
        <w:rPr>
          <w:sz w:val="28"/>
          <w:szCs w:val="28"/>
        </w:rPr>
        <w:t xml:space="preserve"> (см. рис.</w:t>
      </w:r>
      <w:r>
        <w:rPr>
          <w:sz w:val="28"/>
          <w:szCs w:val="28"/>
        </w:rPr>
        <w:t>7</w:t>
      </w:r>
      <w:r w:rsidRPr="00A84D3A">
        <w:rPr>
          <w:sz w:val="28"/>
          <w:szCs w:val="28"/>
        </w:rPr>
        <w:t>)  составляет 83,5%, в том числе:</w:t>
      </w:r>
    </w:p>
    <w:p w:rsidR="00A46737" w:rsidRPr="00A84D3A" w:rsidRDefault="00A46737" w:rsidP="00C72757">
      <w:pPr>
        <w:pStyle w:val="BodyTextIndent2"/>
        <w:spacing w:line="240" w:lineRule="auto"/>
        <w:ind w:left="284"/>
        <w:rPr>
          <w:sz w:val="28"/>
          <w:szCs w:val="28"/>
        </w:rPr>
      </w:pPr>
    </w:p>
    <w:p w:rsidR="00A46737" w:rsidRPr="00A84D3A" w:rsidRDefault="00A46737" w:rsidP="00C72757">
      <w:pPr>
        <w:pStyle w:val="BodyTextIndent2"/>
        <w:numPr>
          <w:ilvl w:val="0"/>
          <w:numId w:val="15"/>
        </w:numPr>
        <w:spacing w:line="240" w:lineRule="auto"/>
        <w:rPr>
          <w:sz w:val="28"/>
          <w:szCs w:val="28"/>
        </w:rPr>
      </w:pPr>
      <w:r w:rsidRPr="00A84D3A">
        <w:rPr>
          <w:sz w:val="28"/>
          <w:szCs w:val="28"/>
        </w:rPr>
        <w:t>Полностью удовлетворен – 31,4%</w:t>
      </w:r>
    </w:p>
    <w:p w:rsidR="00A46737" w:rsidRPr="00A84D3A" w:rsidRDefault="00A46737" w:rsidP="00C72757">
      <w:pPr>
        <w:pStyle w:val="BodyTextIndent2"/>
        <w:numPr>
          <w:ilvl w:val="0"/>
          <w:numId w:val="15"/>
        </w:numPr>
        <w:spacing w:line="240" w:lineRule="auto"/>
        <w:rPr>
          <w:sz w:val="28"/>
          <w:szCs w:val="28"/>
        </w:rPr>
      </w:pPr>
      <w:r w:rsidRPr="00A84D3A">
        <w:rPr>
          <w:sz w:val="28"/>
          <w:szCs w:val="28"/>
        </w:rPr>
        <w:t>Частично удовлетворен – 52,1%</w:t>
      </w:r>
    </w:p>
    <w:p w:rsidR="00A46737" w:rsidRPr="00A84D3A" w:rsidRDefault="00A46737" w:rsidP="00C72757">
      <w:pPr>
        <w:pStyle w:val="BodyTextIndent2"/>
        <w:numPr>
          <w:ilvl w:val="0"/>
          <w:numId w:val="15"/>
        </w:numPr>
        <w:spacing w:line="240" w:lineRule="auto"/>
        <w:rPr>
          <w:sz w:val="28"/>
          <w:szCs w:val="28"/>
        </w:rPr>
      </w:pPr>
      <w:r w:rsidRPr="00A84D3A">
        <w:rPr>
          <w:sz w:val="28"/>
          <w:szCs w:val="28"/>
        </w:rPr>
        <w:t>Не  удовлетворен – 8,3%</w:t>
      </w:r>
    </w:p>
    <w:p w:rsidR="00A46737" w:rsidRPr="00A84D3A" w:rsidRDefault="00A46737" w:rsidP="00C72757">
      <w:pPr>
        <w:pStyle w:val="BodyTextIndent2"/>
        <w:numPr>
          <w:ilvl w:val="0"/>
          <w:numId w:val="15"/>
        </w:numPr>
        <w:spacing w:line="240" w:lineRule="auto"/>
        <w:rPr>
          <w:sz w:val="28"/>
          <w:szCs w:val="28"/>
        </w:rPr>
      </w:pPr>
      <w:r w:rsidRPr="00A84D3A">
        <w:rPr>
          <w:sz w:val="28"/>
          <w:szCs w:val="28"/>
        </w:rPr>
        <w:t>Не т ответа – 8,3%</w:t>
      </w:r>
    </w:p>
    <w:p w:rsidR="00A46737" w:rsidRDefault="00A46737" w:rsidP="000E3929">
      <w:pPr>
        <w:pStyle w:val="BodyText"/>
        <w:rPr>
          <w:b/>
          <w:i/>
          <w:color w:val="5F497A"/>
          <w:szCs w:val="28"/>
          <w:shd w:val="clear" w:color="auto" w:fill="FFFFFF"/>
        </w:rPr>
      </w:pPr>
      <w:r w:rsidRPr="00FD16CB">
        <w:rPr>
          <w:b/>
          <w:i/>
          <w:noProof/>
          <w:color w:val="5F497A"/>
          <w:szCs w:val="28"/>
          <w:shd w:val="clear" w:color="auto" w:fill="FFFFFF"/>
        </w:rPr>
        <w:pict>
          <v:shape id="Диаграмма 19" o:spid="_x0000_i1072" type="#_x0000_t75" style="width:472.2pt;height:333.6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">
            <v:imagedata r:id="rId15" o:title=""/>
            <o:lock v:ext="edit" aspectratio="f"/>
          </v:shape>
        </w:pict>
      </w:r>
    </w:p>
    <w:p w:rsidR="00A46737" w:rsidRPr="00182DE8" w:rsidRDefault="00A46737" w:rsidP="00C72757">
      <w:pPr>
        <w:pStyle w:val="BodyText"/>
        <w:ind w:firstLine="426"/>
        <w:rPr>
          <w:b/>
          <w:i/>
          <w:szCs w:val="28"/>
          <w:shd w:val="clear" w:color="auto" w:fill="FFFFFF"/>
        </w:rPr>
      </w:pPr>
      <w:r w:rsidRPr="00182DE8">
        <w:rPr>
          <w:b/>
          <w:i/>
          <w:szCs w:val="28"/>
          <w:shd w:val="clear" w:color="auto" w:fill="FFFFFF"/>
        </w:rPr>
        <w:t>Рис.</w:t>
      </w:r>
      <w:r>
        <w:rPr>
          <w:b/>
          <w:i/>
          <w:szCs w:val="28"/>
          <w:shd w:val="clear" w:color="auto" w:fill="FFFFFF"/>
        </w:rPr>
        <w:t>7</w:t>
      </w:r>
      <w:r w:rsidRPr="00182DE8">
        <w:rPr>
          <w:b/>
          <w:i/>
          <w:szCs w:val="28"/>
          <w:shd w:val="clear" w:color="auto" w:fill="FFFFFF"/>
        </w:rPr>
        <w:t xml:space="preserve">. Распределение ответов на вопрос: «Удовлетворены ли Вы качеством информирования населения о жизни нашего района телекомпанией ТНР?». %, </w:t>
      </w:r>
      <w:r w:rsidRPr="00182DE8">
        <w:rPr>
          <w:b/>
          <w:i/>
          <w:szCs w:val="28"/>
          <w:shd w:val="clear" w:color="auto" w:fill="FFFFFF"/>
          <w:lang w:val="en-US"/>
        </w:rPr>
        <w:t>N</w:t>
      </w:r>
      <w:r w:rsidRPr="00182DE8">
        <w:rPr>
          <w:b/>
          <w:i/>
          <w:szCs w:val="28"/>
          <w:shd w:val="clear" w:color="auto" w:fill="FFFFFF"/>
        </w:rPr>
        <w:t>=454</w:t>
      </w:r>
    </w:p>
    <w:p w:rsidR="00A46737" w:rsidRDefault="00A46737" w:rsidP="007F3C55">
      <w:pPr>
        <w:jc w:val="both"/>
        <w:rPr>
          <w:sz w:val="28"/>
          <w:szCs w:val="28"/>
        </w:rPr>
      </w:pPr>
    </w:p>
    <w:p w:rsidR="00A46737" w:rsidRDefault="00A46737" w:rsidP="007F3C55">
      <w:pPr>
        <w:jc w:val="both"/>
        <w:rPr>
          <w:sz w:val="28"/>
          <w:szCs w:val="28"/>
        </w:rPr>
      </w:pPr>
    </w:p>
    <w:p w:rsidR="00A46737" w:rsidRDefault="00A46737" w:rsidP="007F3C55">
      <w:pPr>
        <w:jc w:val="both"/>
        <w:rPr>
          <w:sz w:val="28"/>
          <w:szCs w:val="28"/>
        </w:rPr>
      </w:pPr>
      <w:r>
        <w:rPr>
          <w:noProof/>
        </w:rPr>
        <w:pict>
          <v:shape id="Рисунок 4" o:spid="_x0000_s1073" type="#_x0000_t75" alt="1164290640" style="position:absolute;left:0;text-align:left;margin-left:368.7pt;margin-top:12.8pt;width:80.25pt;height:60pt;z-index:251661312;visibility:visible">
            <v:imagedata r:id="rId16" o:title=""/>
          </v:shape>
        </w:pict>
      </w:r>
    </w:p>
    <w:p w:rsidR="00A46737" w:rsidRDefault="00A46737" w:rsidP="007F3C55">
      <w:pPr>
        <w:jc w:val="both"/>
        <w:rPr>
          <w:sz w:val="28"/>
          <w:szCs w:val="28"/>
        </w:rPr>
      </w:pPr>
    </w:p>
    <w:p w:rsidR="00A46737" w:rsidRPr="007F3C55" w:rsidRDefault="00A46737" w:rsidP="007F3C55">
      <w:pPr>
        <w:jc w:val="both"/>
        <w:rPr>
          <w:b/>
          <w:i/>
          <w:sz w:val="28"/>
          <w:szCs w:val="28"/>
        </w:rPr>
      </w:pPr>
    </w:p>
    <w:p w:rsidR="00A46737" w:rsidRDefault="00A46737" w:rsidP="007F3C55">
      <w:pPr>
        <w:jc w:val="both"/>
        <w:rPr>
          <w:b/>
          <w:i/>
          <w:sz w:val="28"/>
          <w:szCs w:val="28"/>
        </w:rPr>
      </w:pPr>
    </w:p>
    <w:p w:rsidR="00A46737" w:rsidRPr="007F3C55" w:rsidRDefault="00A46737" w:rsidP="007F3C55">
      <w:pPr>
        <w:jc w:val="both"/>
        <w:rPr>
          <w:b/>
          <w:i/>
          <w:sz w:val="28"/>
          <w:szCs w:val="28"/>
        </w:rPr>
      </w:pPr>
      <w:r w:rsidRPr="007F3C55">
        <w:rPr>
          <w:b/>
          <w:i/>
          <w:sz w:val="28"/>
          <w:szCs w:val="28"/>
        </w:rPr>
        <w:t>С. Печатные СМИ</w:t>
      </w:r>
    </w:p>
    <w:p w:rsidR="00A46737" w:rsidRDefault="00A46737" w:rsidP="007F3C55">
      <w:pPr>
        <w:jc w:val="both"/>
        <w:rPr>
          <w:sz w:val="28"/>
          <w:szCs w:val="28"/>
        </w:rPr>
      </w:pPr>
    </w:p>
    <w:p w:rsidR="00A46737" w:rsidRPr="006128EC" w:rsidRDefault="00A46737" w:rsidP="007F3C55">
      <w:pPr>
        <w:jc w:val="both"/>
        <w:rPr>
          <w:b/>
          <w:bCs/>
          <w:color w:val="5F497A"/>
        </w:rPr>
      </w:pPr>
      <w:r w:rsidRPr="006128EC">
        <w:rPr>
          <w:b/>
          <w:bCs/>
          <w:color w:val="5F497A"/>
        </w:rPr>
        <w:t>     </w:t>
      </w:r>
    </w:p>
    <w:p w:rsidR="00A46737" w:rsidRPr="00AA39F9" w:rsidRDefault="00A46737" w:rsidP="00AA39F9">
      <w:pPr>
        <w:ind w:firstLine="708"/>
        <w:jc w:val="both"/>
      </w:pPr>
      <w:r w:rsidRPr="00AA39F9">
        <w:rPr>
          <w:bCs/>
          <w:sz w:val="28"/>
          <w:szCs w:val="28"/>
        </w:rPr>
        <w:t>Аудитория читателей газеты «Новости Приобья» в 2013 году высока, как никогда ранее.  58,9% респондентов получают новостную информацию в основном  из газеты «Новости Приобья»; 34,3% - полностью доверяют информации, полученной из данной  газеты</w:t>
      </w:r>
      <w:r>
        <w:rPr>
          <w:bCs/>
          <w:sz w:val="28"/>
          <w:szCs w:val="28"/>
        </w:rPr>
        <w:t>, 45,2% - частично доверяют. Эти показатели достаточно высокие, особенно на фоне уровня доверия другим печатным СМИ, которые распространяются на территории района (см. рис.8 на стр. 14):</w:t>
      </w:r>
    </w:p>
    <w:p w:rsidR="00A46737" w:rsidRPr="006128EC" w:rsidRDefault="00A46737" w:rsidP="0094406C">
      <w:pPr>
        <w:pStyle w:val="BodyText"/>
        <w:rPr>
          <w:color w:val="5F497A"/>
        </w:rPr>
      </w:pPr>
    </w:p>
    <w:p w:rsidR="00A46737" w:rsidRPr="006128EC" w:rsidRDefault="00A46737" w:rsidP="0094406C">
      <w:pPr>
        <w:pStyle w:val="BodyText"/>
        <w:rPr>
          <w:b/>
          <w:i/>
          <w:color w:val="5F497A"/>
        </w:rPr>
      </w:pPr>
      <w:r w:rsidRPr="00FD16CB">
        <w:rPr>
          <w:b/>
          <w:i/>
          <w:noProof/>
          <w:color w:val="5F497A"/>
        </w:rPr>
        <w:pict>
          <v:shape id="Диаграмма 25" o:spid="_x0000_i1073" type="#_x0000_t75" style="width:495.6pt;height:272.4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">
            <v:imagedata r:id="rId17" o:title=""/>
            <o:lock v:ext="edit" aspectratio="f"/>
          </v:shape>
        </w:pict>
      </w:r>
    </w:p>
    <w:p w:rsidR="00A46737" w:rsidRPr="00ED3EA9" w:rsidRDefault="00A46737" w:rsidP="0094406C">
      <w:pPr>
        <w:pStyle w:val="BodyText"/>
        <w:rPr>
          <w:b/>
          <w:i/>
        </w:rPr>
      </w:pPr>
    </w:p>
    <w:p w:rsidR="00A46737" w:rsidRPr="00ED3EA9" w:rsidRDefault="00A46737" w:rsidP="0094406C">
      <w:pPr>
        <w:pStyle w:val="BodyText"/>
        <w:rPr>
          <w:b/>
          <w:i/>
        </w:rPr>
      </w:pPr>
      <w:r w:rsidRPr="00ED3EA9">
        <w:rPr>
          <w:b/>
          <w:i/>
        </w:rPr>
        <w:t>Рис.8. Уровень доверия информации, представленной в местных печатных СМИ. %,</w:t>
      </w:r>
      <w:r w:rsidRPr="00ED3EA9">
        <w:rPr>
          <w:b/>
          <w:i/>
          <w:lang w:val="en-US"/>
        </w:rPr>
        <w:t>N</w:t>
      </w:r>
      <w:r w:rsidRPr="00ED3EA9">
        <w:rPr>
          <w:b/>
          <w:i/>
        </w:rPr>
        <w:t>=454.</w:t>
      </w:r>
    </w:p>
    <w:p w:rsidR="00A46737" w:rsidRPr="00BE6D4C" w:rsidRDefault="00A46737" w:rsidP="00191A8A">
      <w:pPr>
        <w:pStyle w:val="BodyText"/>
        <w:ind w:firstLine="644"/>
      </w:pPr>
    </w:p>
    <w:p w:rsidR="00A46737" w:rsidRDefault="00A46737" w:rsidP="00191A8A">
      <w:pPr>
        <w:pStyle w:val="BodyText"/>
        <w:ind w:firstLine="644"/>
      </w:pPr>
      <w:r w:rsidRPr="00BE6D4C">
        <w:rPr>
          <w:b/>
        </w:rPr>
        <w:t>Удовлетворенность качеством информирования населения</w:t>
      </w:r>
      <w:r w:rsidRPr="00BE6D4C">
        <w:t xml:space="preserve"> о жизни нашего района  газетой «Новости Приобья» достаточно высока и составляет </w:t>
      </w:r>
      <w:r w:rsidRPr="00BE6D4C">
        <w:rPr>
          <w:b/>
        </w:rPr>
        <w:t>86,6%</w:t>
      </w:r>
      <w:r w:rsidRPr="00BE6D4C">
        <w:t xml:space="preserve"> от общего числа опрошенных. Подробнее структура ответов представлена на рис.9.</w:t>
      </w:r>
    </w:p>
    <w:p w:rsidR="00A46737" w:rsidRPr="00BE6D4C" w:rsidRDefault="00A46737" w:rsidP="00BE6D4C">
      <w:pPr>
        <w:pStyle w:val="BodyText"/>
        <w:jc w:val="center"/>
      </w:pPr>
      <w:r w:rsidRPr="0088093D">
        <w:rPr>
          <w:noProof/>
        </w:rPr>
        <w:pict>
          <v:shape id="Диаграмма 27" o:spid="_x0000_i1074" type="#_x0000_t75" style="width:419.4pt;height:277.8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">
            <v:imagedata r:id="rId18" o:title=""/>
            <o:lock v:ext="edit" aspectratio="f"/>
          </v:shape>
        </w:pict>
      </w:r>
    </w:p>
    <w:p w:rsidR="00A46737" w:rsidRPr="00BE6D4C" w:rsidRDefault="00A46737" w:rsidP="003C5353">
      <w:pPr>
        <w:pStyle w:val="BodyText"/>
        <w:rPr>
          <w:b/>
          <w:i/>
        </w:rPr>
      </w:pPr>
      <w:r w:rsidRPr="00BE6D4C">
        <w:rPr>
          <w:b/>
          <w:i/>
        </w:rPr>
        <w:t>Рис.9. Распределение ответов на вопрос: «Удовлетворены ли Вы качеством информирования населения о жизни нашего района газетой «Новости Приобья»?  %,</w:t>
      </w:r>
      <w:r w:rsidRPr="00BE6D4C">
        <w:rPr>
          <w:b/>
          <w:i/>
          <w:lang w:val="en-US"/>
        </w:rPr>
        <w:t>N</w:t>
      </w:r>
      <w:r w:rsidRPr="00BE6D4C">
        <w:rPr>
          <w:b/>
          <w:i/>
        </w:rPr>
        <w:t>=454.</w:t>
      </w:r>
    </w:p>
    <w:p w:rsidR="00A46737" w:rsidRDefault="00A46737" w:rsidP="00F45CFD">
      <w:pPr>
        <w:pStyle w:val="BodyText"/>
        <w:ind w:firstLine="708"/>
      </w:pPr>
      <w:r>
        <w:t>Организация доставки газеты в поселения Нижневартовского района в целом удовлетворительна. На вопрос</w:t>
      </w:r>
      <w:r w:rsidRPr="00F45CFD">
        <w:rPr>
          <w:b/>
        </w:rPr>
        <w:t xml:space="preserve">: «Районная газета «Новости Приобья» выходит три раза в неделю: во вторник, четверг и в субботу. Вовремя ли Вы получаете газету?» </w:t>
      </w:r>
      <w:r>
        <w:t>респонденты, выписывающие газету, ответили:</w:t>
      </w:r>
    </w:p>
    <w:p w:rsidR="00A46737" w:rsidRDefault="00A46737" w:rsidP="00F45CFD">
      <w:pPr>
        <w:pStyle w:val="BodyText"/>
        <w:ind w:firstLine="708"/>
      </w:pPr>
    </w:p>
    <w:p w:rsidR="00A46737" w:rsidRPr="00513081" w:rsidRDefault="00A46737" w:rsidP="00F45CFD">
      <w:pPr>
        <w:pStyle w:val="BodyText"/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13081">
        <w:rPr>
          <w:b/>
          <w:u w:val="single"/>
        </w:rPr>
        <w:t>2013 г.</w:t>
      </w:r>
      <w:r>
        <w:rPr>
          <w:b/>
        </w:rPr>
        <w:tab/>
      </w:r>
      <w:r>
        <w:rPr>
          <w:b/>
        </w:rPr>
        <w:tab/>
      </w:r>
      <w:r w:rsidRPr="00513081">
        <w:rPr>
          <w:b/>
          <w:u w:val="single"/>
        </w:rPr>
        <w:t>2012 г.</w:t>
      </w:r>
    </w:p>
    <w:p w:rsidR="00A46737" w:rsidRDefault="00A46737" w:rsidP="0088098A">
      <w:pPr>
        <w:pStyle w:val="BodyText"/>
        <w:numPr>
          <w:ilvl w:val="0"/>
          <w:numId w:val="39"/>
        </w:numPr>
      </w:pPr>
      <w:r>
        <w:t xml:space="preserve">Да, всегда вовремя </w:t>
      </w:r>
      <w:r>
        <w:tab/>
      </w:r>
      <w:r>
        <w:tab/>
      </w:r>
      <w:r>
        <w:tab/>
        <w:t>– 40,9%</w:t>
      </w:r>
      <w:r>
        <w:tab/>
      </w:r>
      <w:r>
        <w:tab/>
        <w:t>53,2%</w:t>
      </w:r>
    </w:p>
    <w:p w:rsidR="00A46737" w:rsidRDefault="00A46737" w:rsidP="0088098A">
      <w:pPr>
        <w:pStyle w:val="BodyText"/>
        <w:numPr>
          <w:ilvl w:val="0"/>
          <w:numId w:val="39"/>
        </w:numPr>
      </w:pPr>
      <w:r>
        <w:t xml:space="preserve">В основном вовремя </w:t>
      </w:r>
      <w:r>
        <w:tab/>
      </w:r>
      <w:r>
        <w:tab/>
      </w:r>
      <w:r>
        <w:tab/>
        <w:t>– 34,1%</w:t>
      </w:r>
      <w:r>
        <w:tab/>
      </w:r>
      <w:r>
        <w:tab/>
        <w:t>28,2%</w:t>
      </w:r>
    </w:p>
    <w:p w:rsidR="00A46737" w:rsidRDefault="00A46737" w:rsidP="0088098A">
      <w:pPr>
        <w:pStyle w:val="BodyText"/>
        <w:numPr>
          <w:ilvl w:val="0"/>
          <w:numId w:val="39"/>
        </w:numPr>
      </w:pPr>
      <w:r>
        <w:t xml:space="preserve">Часто с опозданием на 1-2 дня </w:t>
      </w:r>
      <w:r>
        <w:tab/>
        <w:t>– 16,0%</w:t>
      </w:r>
      <w:r>
        <w:tab/>
      </w:r>
      <w:r>
        <w:tab/>
        <w:t>11,7%</w:t>
      </w:r>
    </w:p>
    <w:p w:rsidR="00A46737" w:rsidRDefault="00A46737" w:rsidP="0088098A">
      <w:pPr>
        <w:pStyle w:val="BodyText"/>
        <w:numPr>
          <w:ilvl w:val="0"/>
          <w:numId w:val="39"/>
        </w:numPr>
      </w:pPr>
      <w:r>
        <w:t xml:space="preserve">Постоянно с опозданием </w:t>
      </w:r>
      <w:r>
        <w:tab/>
      </w:r>
      <w:r>
        <w:tab/>
        <w:t>–   8,9%</w:t>
      </w:r>
      <w:r>
        <w:tab/>
        <w:t xml:space="preserve">  </w:t>
      </w:r>
      <w:r>
        <w:tab/>
        <w:t xml:space="preserve">  6,9%</w:t>
      </w:r>
    </w:p>
    <w:p w:rsidR="00A46737" w:rsidRDefault="00A46737" w:rsidP="00F45CFD">
      <w:pPr>
        <w:pStyle w:val="BodyText"/>
        <w:ind w:firstLine="708"/>
      </w:pPr>
    </w:p>
    <w:p w:rsidR="00A46737" w:rsidRDefault="00A46737" w:rsidP="00F45CFD">
      <w:pPr>
        <w:pStyle w:val="BodyText"/>
        <w:ind w:firstLine="708"/>
      </w:pPr>
      <w:r>
        <w:t>Чаще всего на задержки доставки газеты указывают жители отдаленных поселений:</w:t>
      </w:r>
    </w:p>
    <w:p w:rsidR="00A46737" w:rsidRDefault="00A46737" w:rsidP="0088098A">
      <w:pPr>
        <w:pStyle w:val="BodyText"/>
        <w:numPr>
          <w:ilvl w:val="0"/>
          <w:numId w:val="40"/>
        </w:numPr>
      </w:pPr>
      <w:r>
        <w:t>Покур – 70,6%</w:t>
      </w:r>
    </w:p>
    <w:p w:rsidR="00A46737" w:rsidRDefault="00A46737" w:rsidP="0088098A">
      <w:pPr>
        <w:pStyle w:val="BodyText"/>
        <w:numPr>
          <w:ilvl w:val="0"/>
          <w:numId w:val="40"/>
        </w:numPr>
      </w:pPr>
      <w:r>
        <w:t>Охтеурье – 44,4%</w:t>
      </w:r>
    </w:p>
    <w:p w:rsidR="00A46737" w:rsidRDefault="00A46737" w:rsidP="0088098A">
      <w:pPr>
        <w:pStyle w:val="BodyText"/>
        <w:numPr>
          <w:ilvl w:val="0"/>
          <w:numId w:val="40"/>
        </w:numPr>
      </w:pPr>
      <w:r>
        <w:t>Ларьяк – 43,3%</w:t>
      </w:r>
    </w:p>
    <w:p w:rsidR="00A46737" w:rsidRDefault="00A46737" w:rsidP="0088098A">
      <w:pPr>
        <w:pStyle w:val="BodyText"/>
        <w:numPr>
          <w:ilvl w:val="0"/>
          <w:numId w:val="40"/>
        </w:numPr>
      </w:pPr>
      <w:r>
        <w:t>Корлики – 35,3%</w:t>
      </w:r>
    </w:p>
    <w:p w:rsidR="00A46737" w:rsidRDefault="00A46737" w:rsidP="0088098A">
      <w:pPr>
        <w:pStyle w:val="BodyText"/>
        <w:numPr>
          <w:ilvl w:val="0"/>
          <w:numId w:val="40"/>
        </w:numPr>
      </w:pPr>
      <w:r>
        <w:t>Аган – 30,0%</w:t>
      </w:r>
    </w:p>
    <w:p w:rsidR="00A46737" w:rsidRDefault="00A46737" w:rsidP="0088098A">
      <w:pPr>
        <w:pStyle w:val="BodyText"/>
        <w:numPr>
          <w:ilvl w:val="0"/>
          <w:numId w:val="40"/>
        </w:numPr>
      </w:pPr>
      <w:r>
        <w:t>Варьеган – 29,4%</w:t>
      </w:r>
    </w:p>
    <w:p w:rsidR="00A46737" w:rsidRDefault="00A46737" w:rsidP="007F3C55">
      <w:pPr>
        <w:pStyle w:val="BodyText"/>
        <w:ind w:firstLine="644"/>
      </w:pPr>
    </w:p>
    <w:p w:rsidR="00A46737" w:rsidRDefault="00A46737" w:rsidP="007F3C55">
      <w:pPr>
        <w:pStyle w:val="BodyText"/>
        <w:ind w:firstLine="644"/>
      </w:pPr>
      <w:r>
        <w:t>Чаще подписчики жалуются на доставку субботней газеты: даже если в поселение газета доставляется в субботу, почтальон приносит ее только во вторник. В субботу делается раскладка, воскресенье и понедельник – выходные у почтальонов.</w:t>
      </w:r>
    </w:p>
    <w:p w:rsidR="00A46737" w:rsidRDefault="00A46737" w:rsidP="007F3C55">
      <w:pPr>
        <w:pStyle w:val="BodyText"/>
        <w:ind w:firstLine="644"/>
      </w:pPr>
    </w:p>
    <w:p w:rsidR="00A46737" w:rsidRDefault="00A46737" w:rsidP="007F3C55">
      <w:pPr>
        <w:pStyle w:val="BodyText"/>
        <w:ind w:firstLine="644"/>
      </w:pPr>
    </w:p>
    <w:p w:rsidR="00A46737" w:rsidRPr="0088098A" w:rsidRDefault="00A46737" w:rsidP="0088098A">
      <w:pPr>
        <w:pStyle w:val="BodyText"/>
        <w:rPr>
          <w:b/>
          <w:i/>
        </w:rPr>
      </w:pPr>
      <w:r w:rsidRPr="0088098A">
        <w:rPr>
          <w:b/>
          <w:i/>
          <w:lang w:val="en-US"/>
        </w:rPr>
        <w:t>D</w:t>
      </w:r>
      <w:r w:rsidRPr="00327E6A">
        <w:rPr>
          <w:b/>
          <w:i/>
        </w:rPr>
        <w:t>.</w:t>
      </w:r>
      <w:r w:rsidRPr="0088098A">
        <w:rPr>
          <w:b/>
          <w:i/>
        </w:rPr>
        <w:t xml:space="preserve"> Доступность и качество информирования</w:t>
      </w:r>
    </w:p>
    <w:p w:rsidR="00A46737" w:rsidRDefault="00A46737" w:rsidP="007F3C55">
      <w:pPr>
        <w:pStyle w:val="BodyText"/>
        <w:ind w:firstLine="644"/>
      </w:pPr>
    </w:p>
    <w:p w:rsidR="00A46737" w:rsidRPr="0088098A" w:rsidRDefault="00A46737" w:rsidP="0088098A">
      <w:pPr>
        <w:pStyle w:val="BodyText"/>
        <w:ind w:firstLine="644"/>
      </w:pPr>
      <w:r w:rsidRPr="006128EC">
        <w:rPr>
          <w:color w:val="5F497A"/>
        </w:rPr>
        <w:tab/>
      </w:r>
      <w:r w:rsidRPr="0088098A">
        <w:t>В целом уровень доступности информации о жизни района достаточно высок. Считают, что официальная и другая информация о жизни района:</w:t>
      </w:r>
    </w:p>
    <w:p w:rsidR="00A46737" w:rsidRPr="0088098A" w:rsidRDefault="00A46737" w:rsidP="0088098A">
      <w:pPr>
        <w:pStyle w:val="BodyText"/>
        <w:ind w:firstLine="644"/>
      </w:pPr>
    </w:p>
    <w:p w:rsidR="00A46737" w:rsidRPr="0088098A" w:rsidRDefault="00A46737" w:rsidP="0088098A">
      <w:pPr>
        <w:pStyle w:val="BodyText"/>
        <w:numPr>
          <w:ilvl w:val="0"/>
          <w:numId w:val="19"/>
        </w:numPr>
        <w:spacing w:line="480" w:lineRule="auto"/>
        <w:ind w:left="1361" w:hanging="357"/>
      </w:pPr>
      <w:r w:rsidRPr="0088098A">
        <w:t>- полностью доступна – 42,6%</w:t>
      </w:r>
    </w:p>
    <w:p w:rsidR="00A46737" w:rsidRPr="0088098A" w:rsidRDefault="00A46737" w:rsidP="0088098A">
      <w:pPr>
        <w:pStyle w:val="BodyText"/>
        <w:numPr>
          <w:ilvl w:val="0"/>
          <w:numId w:val="19"/>
        </w:numPr>
        <w:spacing w:line="480" w:lineRule="auto"/>
        <w:ind w:left="1361" w:hanging="357"/>
      </w:pPr>
      <w:r w:rsidRPr="0088098A">
        <w:t>- не всегда доступна – 53,3%</w:t>
      </w:r>
    </w:p>
    <w:p w:rsidR="00A46737" w:rsidRPr="0088098A" w:rsidRDefault="00A46737" w:rsidP="0088098A">
      <w:pPr>
        <w:pStyle w:val="BodyText"/>
        <w:numPr>
          <w:ilvl w:val="0"/>
          <w:numId w:val="19"/>
        </w:numPr>
        <w:spacing w:line="480" w:lineRule="auto"/>
        <w:ind w:left="1361" w:hanging="357"/>
      </w:pPr>
      <w:r w:rsidRPr="0088098A">
        <w:t>- не доступна – 4,1%</w:t>
      </w:r>
    </w:p>
    <w:p w:rsidR="00A46737" w:rsidRPr="005F0030" w:rsidRDefault="00A46737" w:rsidP="00513081">
      <w:pPr>
        <w:pStyle w:val="BodyText"/>
        <w:jc w:val="left"/>
      </w:pPr>
      <w:r w:rsidRPr="005F0030">
        <w:t xml:space="preserve">Чаще других считают, что информация </w:t>
      </w:r>
      <w:r w:rsidRPr="005F0030">
        <w:rPr>
          <w:b/>
        </w:rPr>
        <w:t>не доступна</w:t>
      </w:r>
      <w:r w:rsidRPr="005F0030">
        <w:t>, жители поселений:</w:t>
      </w:r>
    </w:p>
    <w:p w:rsidR="00A46737" w:rsidRPr="005F0030" w:rsidRDefault="00A46737" w:rsidP="0088098A">
      <w:pPr>
        <w:pStyle w:val="BodyText"/>
        <w:ind w:firstLine="644"/>
      </w:pPr>
    </w:p>
    <w:p w:rsidR="00A46737" w:rsidRDefault="00A46737" w:rsidP="00255085">
      <w:pPr>
        <w:pStyle w:val="BodyText"/>
        <w:numPr>
          <w:ilvl w:val="0"/>
          <w:numId w:val="42"/>
        </w:numPr>
        <w:spacing w:line="480" w:lineRule="auto"/>
      </w:pPr>
      <w:r w:rsidRPr="00513081">
        <w:t>Новоаганск – 7,5%</w:t>
      </w:r>
    </w:p>
    <w:p w:rsidR="00A46737" w:rsidRDefault="00A46737" w:rsidP="00255085">
      <w:pPr>
        <w:pStyle w:val="BodyText"/>
        <w:numPr>
          <w:ilvl w:val="0"/>
          <w:numId w:val="42"/>
        </w:numPr>
        <w:spacing w:line="480" w:lineRule="auto"/>
      </w:pPr>
      <w:r>
        <w:t>Охтеурье – 9,1%</w:t>
      </w:r>
    </w:p>
    <w:p w:rsidR="00A46737" w:rsidRDefault="00A46737" w:rsidP="00255085">
      <w:pPr>
        <w:pStyle w:val="BodyText"/>
        <w:numPr>
          <w:ilvl w:val="0"/>
          <w:numId w:val="42"/>
        </w:numPr>
        <w:spacing w:line="480" w:lineRule="auto"/>
      </w:pPr>
      <w:r>
        <w:t>Большетархово – 6,7%</w:t>
      </w:r>
    </w:p>
    <w:p w:rsidR="00A46737" w:rsidRPr="00513081" w:rsidRDefault="00A46737" w:rsidP="00513081">
      <w:pPr>
        <w:pStyle w:val="BodyText"/>
        <w:spacing w:line="480" w:lineRule="auto"/>
        <w:ind w:left="1361"/>
      </w:pPr>
    </w:p>
    <w:p w:rsidR="00A46737" w:rsidRDefault="00A46737" w:rsidP="007F3C55">
      <w:pPr>
        <w:pStyle w:val="BodyText"/>
        <w:ind w:firstLine="644"/>
      </w:pPr>
      <w:r>
        <w:t xml:space="preserve">По сравнению с прошлым годом жители района чаще стали отмечать, что </w:t>
      </w:r>
      <w:r w:rsidRPr="00CE4600">
        <w:t xml:space="preserve">материалы, опубликованные за последний год в местных СМИ, </w:t>
      </w:r>
      <w:r w:rsidRPr="00513081">
        <w:rPr>
          <w:b/>
        </w:rPr>
        <w:t>НЕ способствовали повышению доверия к власти</w:t>
      </w:r>
      <w:r>
        <w:t xml:space="preserve"> (22,3% в текущем году, 15,7% в 2012 году). </w:t>
      </w:r>
    </w:p>
    <w:p w:rsidR="00A46737" w:rsidRDefault="00A46737" w:rsidP="007F3C55">
      <w:pPr>
        <w:pStyle w:val="BodyText"/>
        <w:ind w:firstLine="644"/>
      </w:pPr>
      <w:r>
        <w:t xml:space="preserve">Чаще других отмечали, что </w:t>
      </w:r>
      <w:r w:rsidRPr="00CE4600">
        <w:t xml:space="preserve">материалы, опубликованные за последний год в местных СМИ, </w:t>
      </w:r>
      <w:r>
        <w:t xml:space="preserve">не </w:t>
      </w:r>
      <w:r w:rsidRPr="00CE4600">
        <w:t>способствовали повышению доверия к власти</w:t>
      </w:r>
      <w:r>
        <w:t>, жители:</w:t>
      </w:r>
    </w:p>
    <w:p w:rsidR="00A46737" w:rsidRPr="006128EC" w:rsidRDefault="00A46737" w:rsidP="007F3C55">
      <w:pPr>
        <w:pStyle w:val="BodyText"/>
        <w:ind w:firstLine="644"/>
        <w:rPr>
          <w:color w:val="5F497A"/>
        </w:rPr>
      </w:pPr>
    </w:p>
    <w:p w:rsidR="00A46737" w:rsidRPr="00352352" w:rsidRDefault="00A46737" w:rsidP="007F3C55">
      <w:pPr>
        <w:pStyle w:val="BodyText"/>
        <w:numPr>
          <w:ilvl w:val="0"/>
          <w:numId w:val="34"/>
        </w:numPr>
        <w:rPr>
          <w:color w:val="5F497A"/>
        </w:rPr>
      </w:pPr>
      <w:r>
        <w:t>Ваховска – 37,9%</w:t>
      </w:r>
    </w:p>
    <w:p w:rsidR="00A46737" w:rsidRPr="00AB283D" w:rsidRDefault="00A46737" w:rsidP="007F3C55">
      <w:pPr>
        <w:pStyle w:val="BodyText"/>
        <w:numPr>
          <w:ilvl w:val="0"/>
          <w:numId w:val="34"/>
        </w:numPr>
        <w:rPr>
          <w:color w:val="5F497A"/>
        </w:rPr>
      </w:pPr>
      <w:r>
        <w:t>Новоаганска – 35,8%</w:t>
      </w:r>
    </w:p>
    <w:p w:rsidR="00A46737" w:rsidRPr="00AB283D" w:rsidRDefault="00A46737" w:rsidP="007F3C55">
      <w:pPr>
        <w:pStyle w:val="BodyText"/>
        <w:numPr>
          <w:ilvl w:val="0"/>
          <w:numId w:val="34"/>
        </w:numPr>
        <w:rPr>
          <w:color w:val="5F497A"/>
        </w:rPr>
      </w:pPr>
      <w:r>
        <w:t>Покура – 25,0%</w:t>
      </w:r>
    </w:p>
    <w:p w:rsidR="00A46737" w:rsidRPr="00AB283D" w:rsidRDefault="00A46737" w:rsidP="007F3C55">
      <w:pPr>
        <w:pStyle w:val="BodyText"/>
        <w:ind w:left="1364"/>
      </w:pPr>
    </w:p>
    <w:p w:rsidR="00A46737" w:rsidRDefault="00A46737" w:rsidP="007F3C55">
      <w:pPr>
        <w:pStyle w:val="BodyText"/>
        <w:ind w:firstLine="644"/>
      </w:pPr>
      <w:r w:rsidRPr="00AB283D">
        <w:t>Профессиональный статус респондентов, которые считают, что материалы, публикуемые в местных СМИ не способствуют повышению доверия к власти:</w:t>
      </w:r>
    </w:p>
    <w:p w:rsidR="00A46737" w:rsidRPr="00AB283D" w:rsidRDefault="00A46737" w:rsidP="007F3C55">
      <w:pPr>
        <w:pStyle w:val="BodyText"/>
        <w:ind w:firstLine="644"/>
      </w:pPr>
    </w:p>
    <w:p w:rsidR="00A46737" w:rsidRPr="00AB283D" w:rsidRDefault="00A46737" w:rsidP="007F3C55">
      <w:pPr>
        <w:pStyle w:val="BodyText"/>
        <w:numPr>
          <w:ilvl w:val="0"/>
          <w:numId w:val="35"/>
        </w:numPr>
      </w:pPr>
      <w:r w:rsidRPr="00AB283D">
        <w:t>Здравоохранение и социальное обслуживание – 36,6%</w:t>
      </w:r>
    </w:p>
    <w:p w:rsidR="00A46737" w:rsidRDefault="00A46737" w:rsidP="007F3C55">
      <w:pPr>
        <w:pStyle w:val="BodyText"/>
        <w:numPr>
          <w:ilvl w:val="0"/>
          <w:numId w:val="35"/>
        </w:numPr>
      </w:pPr>
      <w:r w:rsidRPr="00AB283D">
        <w:t>Безработные</w:t>
      </w:r>
      <w:r>
        <w:t xml:space="preserve"> и домохозяйки</w:t>
      </w:r>
      <w:r w:rsidRPr="00AB283D">
        <w:t xml:space="preserve"> – 29,4%</w:t>
      </w:r>
    </w:p>
    <w:p w:rsidR="00A46737" w:rsidRPr="00AB283D" w:rsidRDefault="00A46737" w:rsidP="007F3C55">
      <w:pPr>
        <w:pStyle w:val="BodyText"/>
        <w:numPr>
          <w:ilvl w:val="0"/>
          <w:numId w:val="35"/>
        </w:numPr>
      </w:pPr>
      <w:r w:rsidRPr="00AB283D">
        <w:t>Студенты – 25,0%</w:t>
      </w:r>
    </w:p>
    <w:p w:rsidR="00A46737" w:rsidRDefault="00A46737" w:rsidP="007F3C55">
      <w:pPr>
        <w:pStyle w:val="BodyText"/>
        <w:ind w:firstLine="720"/>
        <w:rPr>
          <w:color w:val="5F497A"/>
          <w:szCs w:val="28"/>
          <w:shd w:val="clear" w:color="auto" w:fill="FFFFFF"/>
        </w:rPr>
      </w:pPr>
    </w:p>
    <w:p w:rsidR="00A46737" w:rsidRPr="00AB283D" w:rsidRDefault="00A46737" w:rsidP="007F3C55">
      <w:pPr>
        <w:pStyle w:val="BodyText"/>
        <w:ind w:firstLine="720"/>
        <w:rPr>
          <w:szCs w:val="28"/>
          <w:shd w:val="clear" w:color="auto" w:fill="FFFFFF"/>
        </w:rPr>
      </w:pPr>
      <w:r w:rsidRPr="00AB283D">
        <w:rPr>
          <w:szCs w:val="28"/>
          <w:shd w:val="clear" w:color="auto" w:fill="FFFFFF"/>
        </w:rPr>
        <w:t>Информационная политика является важной составной частью развития муниципального образования и охватывает все сферы его жизнедеятельности. Наиболее востребована в обществе социально-значимая информация, то есть имеющая для населения наибольшее значение. Жители Нижневартовского района назвали наиболее интересными следующие темы для публикаций (проранжировано по степени значимости):</w:t>
      </w:r>
    </w:p>
    <w:p w:rsidR="00A46737" w:rsidRPr="00DF7010" w:rsidRDefault="00A46737" w:rsidP="00DF7010">
      <w:pPr>
        <w:pStyle w:val="BodyText"/>
        <w:ind w:firstLine="720"/>
        <w:jc w:val="right"/>
        <w:rPr>
          <w:i/>
          <w:szCs w:val="28"/>
          <w:shd w:val="clear" w:color="auto" w:fill="FFFFFF"/>
        </w:rPr>
      </w:pPr>
      <w:r w:rsidRPr="00DF7010">
        <w:rPr>
          <w:i/>
          <w:szCs w:val="28"/>
          <w:shd w:val="clear" w:color="auto" w:fill="FFFFFF"/>
        </w:rPr>
        <w:t>Таблица 4</w:t>
      </w:r>
    </w:p>
    <w:tbl>
      <w:tblPr>
        <w:tblW w:w="8243" w:type="dxa"/>
        <w:tblCellSpacing w:w="20" w:type="dxa"/>
        <w:tblInd w:w="-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7108"/>
        <w:gridCol w:w="1135"/>
      </w:tblGrid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FD16CB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FD16CB">
              <w:rPr>
                <w:b/>
                <w:bCs/>
                <w:i/>
                <w:sz w:val="28"/>
                <w:szCs w:val="28"/>
              </w:rPr>
              <w:t>Тема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center"/>
              <w:rPr>
                <w:b/>
                <w:i/>
                <w:sz w:val="28"/>
                <w:szCs w:val="28"/>
              </w:rPr>
            </w:pPr>
            <w:r w:rsidRPr="00FD16CB">
              <w:rPr>
                <w:b/>
                <w:i/>
                <w:sz w:val="28"/>
                <w:szCs w:val="28"/>
              </w:rPr>
              <w:t>%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1. Вопросы социальной защиты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55,4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2.Информация о перспективах района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54,1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3.Проблемы молодежи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46,9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4.О проблемах ЖКХ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46,5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5. Культурные события в районе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41,5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6.Экономические новости района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34,5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7. Проблемы  семьи, материнства и детства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29,3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8. Криминальные новости, коррупция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28,5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9.Решения местных органов власти (с комментариями)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27,5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10. Экология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22,7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11. Спортивные новости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16,9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12. Интервью с известными, уважаемыми людьми нашего района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12,0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13.программа телепередач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10,4</w:t>
            </w:r>
          </w:p>
        </w:tc>
      </w:tr>
      <w:tr w:rsidR="00A46737" w:rsidRPr="006128EC" w:rsidTr="00FD16CB">
        <w:trPr>
          <w:trHeight w:val="6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14.анализ политических и социально – экономических новостей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10,3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15.Деловая,  коммерческая  информация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4,3</w:t>
            </w:r>
          </w:p>
        </w:tc>
      </w:tr>
      <w:tr w:rsidR="00A46737" w:rsidRPr="006128EC" w:rsidTr="00FD16CB">
        <w:trPr>
          <w:trHeight w:val="300"/>
          <w:tblCellSpacing w:w="20" w:type="dxa"/>
        </w:trPr>
        <w:tc>
          <w:tcPr>
            <w:tcW w:w="7078" w:type="dxa"/>
          </w:tcPr>
          <w:p w:rsidR="00A46737" w:rsidRPr="00FD16CB" w:rsidRDefault="00A46737" w:rsidP="005108FC">
            <w:pPr>
              <w:rPr>
                <w:b/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16.Образование</w:t>
            </w:r>
          </w:p>
        </w:tc>
        <w:tc>
          <w:tcPr>
            <w:tcW w:w="1045" w:type="dxa"/>
            <w:noWrap/>
          </w:tcPr>
          <w:p w:rsidR="00A46737" w:rsidRPr="00FD16CB" w:rsidRDefault="00A46737" w:rsidP="00FD16CB">
            <w:pPr>
              <w:jc w:val="right"/>
              <w:rPr>
                <w:sz w:val="28"/>
                <w:szCs w:val="28"/>
              </w:rPr>
            </w:pPr>
            <w:r w:rsidRPr="00FD16CB">
              <w:rPr>
                <w:sz w:val="28"/>
                <w:szCs w:val="28"/>
              </w:rPr>
              <w:t>1,2</w:t>
            </w:r>
          </w:p>
        </w:tc>
      </w:tr>
    </w:tbl>
    <w:p w:rsidR="00A46737" w:rsidRPr="006128EC" w:rsidRDefault="00A46737" w:rsidP="007F3C55">
      <w:pPr>
        <w:pStyle w:val="BodyText"/>
        <w:ind w:firstLine="720"/>
        <w:rPr>
          <w:color w:val="5F497A"/>
          <w:szCs w:val="28"/>
          <w:shd w:val="clear" w:color="auto" w:fill="FFFFFF"/>
        </w:rPr>
      </w:pPr>
    </w:p>
    <w:p w:rsidR="00A46737" w:rsidRPr="008D5E01" w:rsidRDefault="00A46737" w:rsidP="007F3C55">
      <w:pPr>
        <w:pStyle w:val="BodyTextIndent2"/>
        <w:spacing w:line="24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прошлым годом  значимость актуальных тем для публикаций поменялась незначительно. На первом месте, как и прежде, вопросы социальной защиты. Второе место занимает информация о перспективах района, информация о проблемах ЖКХ отодвинулась на 4 место (в прошлом году 2 место). Информация о культурных событиях в районе переместилась с 8 на пятое место.</w:t>
      </w:r>
    </w:p>
    <w:p w:rsidR="00A46737" w:rsidRPr="00315ADB" w:rsidRDefault="00A46737" w:rsidP="00191A8A">
      <w:pPr>
        <w:pStyle w:val="BodyText"/>
        <w:ind w:firstLine="644"/>
      </w:pPr>
      <w:r w:rsidRPr="00315ADB">
        <w:t xml:space="preserve">На предложение назвать имена лучших, наиболее интересных журналистов местных СМИ, чьи материалы респонденты предпочитают смотреть, слушать, читать, жители района в 2013 году  чаще других называли </w:t>
      </w:r>
      <w:r>
        <w:t xml:space="preserve">М. </w:t>
      </w:r>
      <w:r w:rsidRPr="00315ADB">
        <w:t>Зеленскую</w:t>
      </w:r>
      <w:r>
        <w:t xml:space="preserve"> и А. Гребенщикову.</w:t>
      </w:r>
    </w:p>
    <w:p w:rsidR="00A46737" w:rsidRDefault="00A46737" w:rsidP="00191A8A">
      <w:pPr>
        <w:pStyle w:val="BodyText"/>
        <w:ind w:firstLine="644"/>
      </w:pPr>
      <w:r w:rsidRPr="00315ADB">
        <w:t>Рейтинг наиболее упоминаемых журналистов представлен на рис. 14 стр.17.</w:t>
      </w:r>
    </w:p>
    <w:p w:rsidR="00A46737" w:rsidRDefault="00A46737" w:rsidP="00A704DC">
      <w:pPr>
        <w:pStyle w:val="BodyText"/>
      </w:pPr>
      <w:r w:rsidRPr="0088093D">
        <w:rPr>
          <w:noProof/>
        </w:rPr>
        <w:pict>
          <v:shape id="_x0000_i1097" type="#_x0000_t75" style="width:483pt;height:238.2pt;visibility:visible" o:gfxdata="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">
            <v:imagedata r:id="rId19" o:title=""/>
            <o:lock v:ext="edit" aspectratio="f"/>
          </v:shape>
        </w:pict>
      </w:r>
    </w:p>
    <w:p w:rsidR="00A46737" w:rsidRPr="00315ADB" w:rsidRDefault="00A46737" w:rsidP="00A704DC">
      <w:pPr>
        <w:pStyle w:val="BodyText"/>
      </w:pPr>
    </w:p>
    <w:p w:rsidR="00A46737" w:rsidRPr="006128EC" w:rsidRDefault="00A46737" w:rsidP="005F798D">
      <w:pPr>
        <w:pStyle w:val="BodyText"/>
        <w:rPr>
          <w:color w:val="5F497A"/>
        </w:rPr>
      </w:pPr>
    </w:p>
    <w:p w:rsidR="00A46737" w:rsidRPr="00A704DC" w:rsidRDefault="00A46737" w:rsidP="005F798D">
      <w:pPr>
        <w:pStyle w:val="BodyText"/>
        <w:rPr>
          <w:b/>
          <w:i/>
        </w:rPr>
      </w:pPr>
      <w:r w:rsidRPr="00A704DC">
        <w:rPr>
          <w:b/>
          <w:i/>
        </w:rPr>
        <w:t>Рис.14. Рейтинг наиболее популярных у жителей Нижневартовского района журналистов местных СМИ. Количество упоминаний.</w:t>
      </w:r>
    </w:p>
    <w:p w:rsidR="00A46737" w:rsidRPr="00A704DC" w:rsidRDefault="00A46737" w:rsidP="00191A8A">
      <w:pPr>
        <w:pStyle w:val="BodyText"/>
        <w:ind w:firstLine="644"/>
      </w:pPr>
    </w:p>
    <w:p w:rsidR="00A46737" w:rsidRPr="00A704DC" w:rsidRDefault="00A46737" w:rsidP="00191A8A">
      <w:pPr>
        <w:pStyle w:val="BodyText"/>
        <w:ind w:firstLine="644"/>
      </w:pPr>
      <w:r w:rsidRPr="00A704DC">
        <w:t>Кроме этого, по одному упоминанию заслужили следующие журналисты:</w:t>
      </w:r>
    </w:p>
    <w:tbl>
      <w:tblPr>
        <w:tblW w:w="4120" w:type="dxa"/>
        <w:tblInd w:w="108" w:type="dxa"/>
        <w:tblLook w:val="00A0"/>
      </w:tblPr>
      <w:tblGrid>
        <w:gridCol w:w="4120"/>
      </w:tblGrid>
      <w:tr w:rsidR="00A46737" w:rsidRPr="00A704DC" w:rsidTr="005F798D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6737" w:rsidRPr="00A704DC" w:rsidRDefault="00A46737" w:rsidP="00E765BF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A704DC">
              <w:rPr>
                <w:sz w:val="28"/>
                <w:szCs w:val="28"/>
              </w:rPr>
              <w:t>А.Петрученя</w:t>
            </w:r>
          </w:p>
        </w:tc>
      </w:tr>
      <w:tr w:rsidR="00A46737" w:rsidRPr="00A704DC" w:rsidTr="005F798D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6737" w:rsidRPr="00A704DC" w:rsidRDefault="00A46737" w:rsidP="00E765BF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A704DC">
              <w:rPr>
                <w:sz w:val="28"/>
                <w:szCs w:val="28"/>
              </w:rPr>
              <w:t>В.Андреев</w:t>
            </w:r>
          </w:p>
        </w:tc>
      </w:tr>
      <w:tr w:rsidR="00A46737" w:rsidRPr="00A704DC" w:rsidTr="005F798D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6737" w:rsidRPr="00A704DC" w:rsidRDefault="00A46737" w:rsidP="00E765BF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A704DC">
              <w:rPr>
                <w:sz w:val="28"/>
                <w:szCs w:val="28"/>
              </w:rPr>
              <w:t>Гордеев</w:t>
            </w:r>
          </w:p>
        </w:tc>
      </w:tr>
      <w:tr w:rsidR="00A46737" w:rsidRPr="00A704DC" w:rsidTr="005F798D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6737" w:rsidRPr="00A704DC" w:rsidRDefault="00A46737" w:rsidP="00E765BF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A704DC">
              <w:rPr>
                <w:sz w:val="28"/>
                <w:szCs w:val="28"/>
              </w:rPr>
              <w:t>Р.Корнилов</w:t>
            </w:r>
          </w:p>
        </w:tc>
      </w:tr>
      <w:tr w:rsidR="00A46737" w:rsidRPr="00A704DC" w:rsidTr="005F798D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6737" w:rsidRPr="00A704DC" w:rsidRDefault="00A46737" w:rsidP="00E765BF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A704DC">
              <w:rPr>
                <w:sz w:val="28"/>
                <w:szCs w:val="28"/>
              </w:rPr>
              <w:t>И.Косолапов</w:t>
            </w:r>
          </w:p>
        </w:tc>
      </w:tr>
      <w:tr w:rsidR="00A46737" w:rsidRPr="00A704DC" w:rsidTr="005F798D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6737" w:rsidRPr="00A704DC" w:rsidRDefault="00A46737" w:rsidP="00E765BF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A704DC">
              <w:rPr>
                <w:sz w:val="28"/>
                <w:szCs w:val="28"/>
              </w:rPr>
              <w:t>Н.Меньшикова</w:t>
            </w:r>
          </w:p>
        </w:tc>
      </w:tr>
      <w:tr w:rsidR="00A46737" w:rsidRPr="00A704DC" w:rsidTr="005F798D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6737" w:rsidRPr="00A704DC" w:rsidRDefault="00A46737" w:rsidP="00E765BF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00A704DC">
              <w:rPr>
                <w:sz w:val="28"/>
                <w:szCs w:val="28"/>
              </w:rPr>
              <w:t>Н.Стаброва</w:t>
            </w:r>
          </w:p>
        </w:tc>
      </w:tr>
      <w:tr w:rsidR="00A46737" w:rsidRPr="00A704DC" w:rsidTr="005F798D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6737" w:rsidRPr="00A704DC" w:rsidRDefault="00A46737" w:rsidP="00A704DC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A704DC">
              <w:rPr>
                <w:sz w:val="28"/>
                <w:szCs w:val="28"/>
              </w:rPr>
              <w:t>А.Талипова</w:t>
            </w:r>
          </w:p>
        </w:tc>
      </w:tr>
    </w:tbl>
    <w:p w:rsidR="00A46737" w:rsidRDefault="00A46737" w:rsidP="00191A8A">
      <w:pPr>
        <w:pStyle w:val="BodyText"/>
        <w:ind w:firstLine="644"/>
        <w:rPr>
          <w:color w:val="5F497A"/>
        </w:rPr>
      </w:pPr>
    </w:p>
    <w:p w:rsidR="00A46737" w:rsidRDefault="00A46737" w:rsidP="00191A8A">
      <w:pPr>
        <w:pStyle w:val="BodyText"/>
        <w:ind w:firstLine="644"/>
        <w:rPr>
          <w:color w:val="5F497A"/>
        </w:rPr>
      </w:pPr>
    </w:p>
    <w:p w:rsidR="00A46737" w:rsidRDefault="00A46737" w:rsidP="00191A8A">
      <w:pPr>
        <w:pStyle w:val="BodyText"/>
        <w:ind w:firstLine="644"/>
        <w:rPr>
          <w:color w:val="5F497A"/>
        </w:rPr>
      </w:pPr>
    </w:p>
    <w:p w:rsidR="00A46737" w:rsidRPr="00C43F2B" w:rsidRDefault="00A46737" w:rsidP="00C43F2B">
      <w:pPr>
        <w:pStyle w:val="BodyText"/>
        <w:rPr>
          <w:b/>
          <w:i/>
        </w:rPr>
      </w:pPr>
      <w:r w:rsidRPr="00C43F2B">
        <w:rPr>
          <w:b/>
          <w:i/>
          <w:lang w:val="en-US"/>
        </w:rPr>
        <w:t>E</w:t>
      </w:r>
      <w:r w:rsidRPr="00C43F2B">
        <w:rPr>
          <w:b/>
          <w:i/>
        </w:rPr>
        <w:t>. Замечания и пожелания по работе газеты «Новости Приобья» и телекомпании «ТНР» п</w:t>
      </w:r>
      <w:r>
        <w:rPr>
          <w:b/>
          <w:i/>
        </w:rPr>
        <w:t>о качеству предоставления услуг</w:t>
      </w:r>
    </w:p>
    <w:p w:rsidR="00A46737" w:rsidRDefault="00A46737" w:rsidP="00187B9C">
      <w:pPr>
        <w:pStyle w:val="BodyText"/>
      </w:pPr>
    </w:p>
    <w:p w:rsidR="00A46737" w:rsidRPr="00187B9C" w:rsidRDefault="00A46737" w:rsidP="00187B9C">
      <w:pPr>
        <w:pStyle w:val="BodyText"/>
      </w:pPr>
      <w:r w:rsidRPr="00187B9C">
        <w:t>(Записано с сохранением стилистики авторов)</w:t>
      </w:r>
    </w:p>
    <w:p w:rsidR="00A46737" w:rsidRPr="007011FF" w:rsidRDefault="00A46737" w:rsidP="008E06E7">
      <w:pPr>
        <w:pStyle w:val="BodyText"/>
        <w:ind w:firstLine="64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 w:rsidRPr="007011FF">
        <w:t xml:space="preserve">«Телевидение </w:t>
      </w:r>
      <w:r>
        <w:t>не освещает клубные мероприятия»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«Информирование о культурных мероприятиях в Излучинске (о конкурсах, концертах, спектаклях)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«Хотелось бы больше информации о профилактической работе с молодежью правоохранительных органов. В с.п. Зайцева Речка участковый не работает с молодежью»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«Представлены только положительные стороны жизни района, очень мало проблемных репортажей»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«Новости Приобья освещают только плюсы нашей жизни – у них коммунизм»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«Информация должна быть разносторонняя, не только о достижениях, но и о недостатках, проблемах, а так же об их решении»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«Новости Приобья публикуют только хорошие события. Что, разве проблем в районе у нас нет?»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«Отсутствие критических материалов, все слишком прянично и сладко»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«О коррупции в   газете   писать»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«Больше информации на тему, когда наведут порядок в ЖКХ»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«Продолжать работать  так же ответственно»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 xml:space="preserve"> «Делать прямые репортажи»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«Мало показывают о людях района, их творчестве, показывают одни стройки»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«Побольше детских передач и делать новости для детей»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«Новости транслируются с опозданием по кассете» (Аган)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«Лучше проверять напечатанную информацию» (Ларьяк)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«Почаще показывайте спортивные новости и рассказывайте про поселки района, как у них идут дела»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«Оценку деятельности глав поселений кто проводит, как. И  как повлиять»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«Хотелось бы иметь страничку юриста, на разные темы. Страничку в помощь молодым мамам (медицинскую), народные советы, лечение»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«Почаще приезжайте в наше отдаленное село Корлики и лучше узнавайте людей на стойбищах»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«Мало информации о предстоящих мероприятиях» (Излучинск)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«Переизбыток информации о главе администрации района»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«ТНР – более интересную студию и активней!»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«Хотелось бы смотреть новости ТНР в интернете»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«Репортажи очень короткие»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«Темы о религии (православие, ислам и т.д.)»</w:t>
      </w: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«О школьной жизни»</w:t>
      </w:r>
    </w:p>
    <w:p w:rsidR="00A46737" w:rsidRDefault="00A46737" w:rsidP="008E06E7">
      <w:pPr>
        <w:pStyle w:val="ListParagraph"/>
      </w:pPr>
    </w:p>
    <w:p w:rsidR="00A46737" w:rsidRDefault="00A46737" w:rsidP="008E06E7">
      <w:pPr>
        <w:pStyle w:val="BodyText"/>
        <w:ind w:left="714"/>
      </w:pPr>
    </w:p>
    <w:p w:rsidR="00A46737" w:rsidRDefault="00A46737" w:rsidP="008E06E7">
      <w:pPr>
        <w:pStyle w:val="BodyText"/>
        <w:numPr>
          <w:ilvl w:val="0"/>
          <w:numId w:val="41"/>
        </w:numPr>
        <w:ind w:left="714" w:hanging="357"/>
      </w:pPr>
      <w:r>
        <w:t>«Желаю благополучия и процветания, много интересных и необычных историй, статей, репортажей»</w:t>
      </w:r>
    </w:p>
    <w:p w:rsidR="00A46737" w:rsidRDefault="00A46737" w:rsidP="007011FF">
      <w:pPr>
        <w:pStyle w:val="BodyText"/>
      </w:pPr>
    </w:p>
    <w:p w:rsidR="00A46737" w:rsidRDefault="00A46737" w:rsidP="006713B5">
      <w:pPr>
        <w:jc w:val="both"/>
        <w:rPr>
          <w:sz w:val="28"/>
          <w:szCs w:val="28"/>
        </w:rPr>
      </w:pPr>
    </w:p>
    <w:p w:rsidR="00A46737" w:rsidRDefault="00A46737" w:rsidP="003858A8">
      <w:pPr>
        <w:rPr>
          <w:sz w:val="28"/>
          <w:szCs w:val="28"/>
        </w:rPr>
      </w:pPr>
    </w:p>
    <w:p w:rsidR="00A46737" w:rsidRDefault="00A46737" w:rsidP="006E69A7">
      <w:pPr>
        <w:rPr>
          <w:sz w:val="28"/>
          <w:szCs w:val="28"/>
        </w:rPr>
      </w:pPr>
    </w:p>
    <w:p w:rsidR="00A46737" w:rsidRDefault="00A46737" w:rsidP="003858A8">
      <w:pPr>
        <w:rPr>
          <w:sz w:val="28"/>
          <w:szCs w:val="28"/>
        </w:rPr>
      </w:pPr>
    </w:p>
    <w:p w:rsidR="00A46737" w:rsidRPr="00EB1A69" w:rsidRDefault="00A46737" w:rsidP="003858A8">
      <w:pPr>
        <w:rPr>
          <w:sz w:val="28"/>
          <w:szCs w:val="28"/>
        </w:rPr>
      </w:pPr>
    </w:p>
    <w:p w:rsidR="00A46737" w:rsidRPr="00EB1A69" w:rsidRDefault="00A46737" w:rsidP="003858A8">
      <w:pPr>
        <w:rPr>
          <w:sz w:val="22"/>
          <w:szCs w:val="22"/>
        </w:rPr>
      </w:pPr>
      <w:r w:rsidRPr="00EB1A69">
        <w:rPr>
          <w:sz w:val="22"/>
          <w:szCs w:val="22"/>
        </w:rPr>
        <w:t>Подготовила:</w:t>
      </w:r>
    </w:p>
    <w:p w:rsidR="00A46737" w:rsidRPr="00EB1A69" w:rsidRDefault="00A46737" w:rsidP="003858A8">
      <w:pPr>
        <w:rPr>
          <w:sz w:val="22"/>
          <w:szCs w:val="22"/>
        </w:rPr>
      </w:pPr>
      <w:r w:rsidRPr="00EB1A69">
        <w:rPr>
          <w:sz w:val="22"/>
          <w:szCs w:val="22"/>
        </w:rPr>
        <w:t xml:space="preserve">Гл. специалист </w:t>
      </w:r>
    </w:p>
    <w:p w:rsidR="00A46737" w:rsidRPr="00EB1A69" w:rsidRDefault="00A46737" w:rsidP="003858A8">
      <w:pPr>
        <w:rPr>
          <w:sz w:val="22"/>
          <w:szCs w:val="22"/>
        </w:rPr>
      </w:pPr>
      <w:r w:rsidRPr="00EB1A69">
        <w:rPr>
          <w:sz w:val="22"/>
          <w:szCs w:val="22"/>
        </w:rPr>
        <w:t>Шадрина И.В.</w:t>
      </w:r>
    </w:p>
    <w:p w:rsidR="00A46737" w:rsidRPr="00EB1A69" w:rsidRDefault="00A46737" w:rsidP="003858A8">
      <w:pPr>
        <w:rPr>
          <w:sz w:val="22"/>
          <w:szCs w:val="22"/>
        </w:rPr>
      </w:pPr>
      <w:r w:rsidRPr="00EB1A69">
        <w:rPr>
          <w:sz w:val="22"/>
          <w:szCs w:val="22"/>
        </w:rPr>
        <w:t>т. 49-85-01</w:t>
      </w:r>
    </w:p>
    <w:p w:rsidR="00A46737" w:rsidRPr="00EB1A69" w:rsidRDefault="00A46737" w:rsidP="003858A8">
      <w:pPr>
        <w:rPr>
          <w:sz w:val="28"/>
          <w:szCs w:val="28"/>
        </w:rPr>
      </w:pPr>
    </w:p>
    <w:p w:rsidR="00A46737" w:rsidRPr="00EB1A69" w:rsidRDefault="00A46737" w:rsidP="003858A8">
      <w:pPr>
        <w:pStyle w:val="BodyText"/>
      </w:pPr>
    </w:p>
    <w:sectPr w:rsidR="00A46737" w:rsidRPr="00EB1A69" w:rsidSect="009C7092">
      <w:headerReference w:type="default" r:id="rId20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737" w:rsidRDefault="00A46737" w:rsidP="00192F5D">
      <w:r>
        <w:separator/>
      </w:r>
    </w:p>
  </w:endnote>
  <w:endnote w:type="continuationSeparator" w:id="0">
    <w:p w:rsidR="00A46737" w:rsidRDefault="00A46737" w:rsidP="00192F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737" w:rsidRDefault="00A46737" w:rsidP="00192F5D">
      <w:r>
        <w:separator/>
      </w:r>
    </w:p>
  </w:footnote>
  <w:footnote w:type="continuationSeparator" w:id="0">
    <w:p w:rsidR="00A46737" w:rsidRDefault="00A46737" w:rsidP="00192F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737" w:rsidRDefault="00A46737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191" type="#_x0000_t202" style="position:absolute;margin-left:0;margin-top:22.6pt;width:474.9pt;height:11.5pt;z-index:251658240;visibility:visible;mso-position-horizontal:left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" o:allowincell="f" filled="f" stroked="f">
          <v:textbox style="mso-fit-shape-to-text:t" inset=",0,,0">
            <w:txbxContent>
              <w:p w:rsidR="00A46737" w:rsidRDefault="00A46737" w:rsidP="00192F5D"/>
            </w:txbxContent>
          </v:textbox>
          <w10:wrap anchorx="margin" anchory="margin"/>
        </v:shape>
      </w:pict>
    </w:r>
    <w:r>
      <w:rPr>
        <w:noProof/>
      </w:rPr>
      <w:pict>
        <v:shape id="Text Box 1" o:spid="_x0000_s2192" type="#_x0000_t202" style="position:absolute;margin-left:-20.5pt;margin-top:22.6pt;width:35.35pt;height:11.5pt;z-index:251657216;visibility:visible;mso-position-horizontal:right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" o:allowincell="f" fillcolor="#4f81bd" stroked="f">
          <v:textbox style="mso-fit-shape-to-text:t" inset=",0,,0">
            <w:txbxContent>
              <w:p w:rsidR="00A46737" w:rsidRPr="00FD16CB" w:rsidRDefault="00A46737">
                <w:pPr>
                  <w:rPr>
                    <w:color w:val="FFFFFF"/>
                  </w:rPr>
                </w:pPr>
                <w:fldSimple w:instr=" PAGE   \* MERGEFORMAT ">
                  <w:r w:rsidRPr="00A81D6D">
                    <w:rPr>
                      <w:noProof/>
                      <w:color w:val="FFFFFF"/>
                    </w:rPr>
                    <w:t>1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"/>
      </v:shape>
    </w:pict>
  </w:numPicBullet>
  <w:numPicBullet w:numPicBulletId="1">
    <w:pict>
      <v:shape id="_x0000_i1026" type="#_x0000_t75" style="width:9pt;height:9pt" o:bullet="t">
        <v:imagedata r:id="rId2" o:title=""/>
      </v:shape>
    </w:pict>
  </w:numPicBullet>
  <w:numPicBullet w:numPicBulletId="2">
    <w:pict>
      <v:shape id="_x0000_i1027" type="#_x0000_t75" style="width:9pt;height:9pt" o:bullet="t">
        <v:imagedata r:id="rId2" o:title=""/>
      </v:shape>
    </w:pict>
  </w:numPicBullet>
  <w:numPicBullet w:numPicBulletId="3">
    <w:pict>
      <v:shape id="_x0000_i1028" type="#_x0000_t75" style="width:9pt;height:9pt" o:bullet="t">
        <v:imagedata r:id="rId3" o:title=""/>
      </v:shape>
    </w:pict>
  </w:numPicBullet>
  <w:numPicBullet w:numPicBulletId="4">
    <w:pict>
      <v:shape id="_x0000_i1029" type="#_x0000_t75" style="width:9pt;height:9pt" o:bullet="t">
        <v:imagedata r:id="rId4" o:title=""/>
      </v:shape>
    </w:pict>
  </w:numPicBullet>
  <w:numPicBullet w:numPicBulletId="5">
    <w:pict>
      <v:shape id="_x0000_i1030" type="#_x0000_t75" style="width:9pt;height:9pt" o:bullet="t">
        <v:imagedata r:id="rId1" o:title=""/>
      </v:shape>
    </w:pict>
  </w:numPicBullet>
  <w:numPicBullet w:numPicBulletId="6">
    <w:pict>
      <v:shape id="_x0000_i1031" type="#_x0000_t75" style="width:9pt;height:9pt" o:bullet="t">
        <v:imagedata r:id="rId5" o:title=""/>
      </v:shape>
    </w:pict>
  </w:numPicBullet>
  <w:numPicBullet w:numPicBulletId="7">
    <w:pict>
      <v:shape id="_x0000_i1032" type="#_x0000_t75" style="width:9pt;height:9pt" o:bullet="t">
        <v:imagedata r:id="rId6" o:title=""/>
      </v:shape>
    </w:pict>
  </w:numPicBullet>
  <w:abstractNum w:abstractNumId="0">
    <w:nsid w:val="020F203C"/>
    <w:multiLevelType w:val="hybridMultilevel"/>
    <w:tmpl w:val="BF9E9A80"/>
    <w:lvl w:ilvl="0" w:tplc="0419000F">
      <w:start w:val="1"/>
      <w:numFmt w:val="bullet"/>
      <w:lvlText w:val=""/>
      <w:lvlPicBulletId w:val="1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8CA6743"/>
    <w:multiLevelType w:val="hybridMultilevel"/>
    <w:tmpl w:val="6BD8A312"/>
    <w:lvl w:ilvl="0" w:tplc="3D2417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D3592"/>
    <w:multiLevelType w:val="hybridMultilevel"/>
    <w:tmpl w:val="C49E6358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E3604"/>
    <w:multiLevelType w:val="hybridMultilevel"/>
    <w:tmpl w:val="D4C0756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E2036A"/>
    <w:multiLevelType w:val="hybridMultilevel"/>
    <w:tmpl w:val="52BEBCC8"/>
    <w:lvl w:ilvl="0" w:tplc="5E4AC38A">
      <w:start w:val="1"/>
      <w:numFmt w:val="decimal"/>
      <w:lvlText w:val="%1."/>
      <w:lvlJc w:val="left"/>
      <w:pPr>
        <w:tabs>
          <w:tab w:val="num" w:pos="1440"/>
        </w:tabs>
        <w:ind w:left="108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kern w:val="22"/>
        <w:sz w:val="24"/>
        <w:effect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F585066"/>
    <w:multiLevelType w:val="hybridMultilevel"/>
    <w:tmpl w:val="347E32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14667A4"/>
    <w:multiLevelType w:val="hybridMultilevel"/>
    <w:tmpl w:val="901AB40E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F2B2B"/>
    <w:multiLevelType w:val="hybridMultilevel"/>
    <w:tmpl w:val="8EC213A0"/>
    <w:lvl w:ilvl="0" w:tplc="49801DDE">
      <w:start w:val="1"/>
      <w:numFmt w:val="bullet"/>
      <w:lvlText w:val=""/>
      <w:lvlPicBulletId w:val="4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65027FA"/>
    <w:multiLevelType w:val="hybridMultilevel"/>
    <w:tmpl w:val="C936CD58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705AEF"/>
    <w:multiLevelType w:val="hybridMultilevel"/>
    <w:tmpl w:val="9B768866"/>
    <w:lvl w:ilvl="0" w:tplc="0419000F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E01FF"/>
    <w:multiLevelType w:val="hybridMultilevel"/>
    <w:tmpl w:val="82708EFC"/>
    <w:lvl w:ilvl="0" w:tplc="229AEA78">
      <w:start w:val="1"/>
      <w:numFmt w:val="bullet"/>
      <w:lvlText w:val=""/>
      <w:lvlPicBulletId w:val="6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D58610F"/>
    <w:multiLevelType w:val="hybridMultilevel"/>
    <w:tmpl w:val="8BBC2146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CE258C"/>
    <w:multiLevelType w:val="hybridMultilevel"/>
    <w:tmpl w:val="54166A18"/>
    <w:lvl w:ilvl="0" w:tplc="0419000F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/>
        <w:i w:val="0"/>
        <w:caps w:val="0"/>
        <w:strike w:val="0"/>
        <w:dstrike w:val="0"/>
        <w:vanish w:val="0"/>
        <w:kern w:val="22"/>
        <w:sz w:val="24"/>
        <w:effect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E14F37"/>
    <w:multiLevelType w:val="hybridMultilevel"/>
    <w:tmpl w:val="6542EEBE"/>
    <w:lvl w:ilvl="0" w:tplc="0419000F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9171796"/>
    <w:multiLevelType w:val="hybridMultilevel"/>
    <w:tmpl w:val="49B0468E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CE75A2"/>
    <w:multiLevelType w:val="hybridMultilevel"/>
    <w:tmpl w:val="52BEBCC8"/>
    <w:lvl w:ilvl="0" w:tplc="5E4AC38A">
      <w:start w:val="1"/>
      <w:numFmt w:val="decimal"/>
      <w:lvlText w:val="%1."/>
      <w:lvlJc w:val="left"/>
      <w:pPr>
        <w:tabs>
          <w:tab w:val="num" w:pos="1440"/>
        </w:tabs>
        <w:ind w:left="108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kern w:val="22"/>
        <w:sz w:val="24"/>
        <w:effect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C9A5517"/>
    <w:multiLevelType w:val="hybridMultilevel"/>
    <w:tmpl w:val="3B28D6A4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F010F4"/>
    <w:multiLevelType w:val="hybridMultilevel"/>
    <w:tmpl w:val="2E224938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9B7A37"/>
    <w:multiLevelType w:val="hybridMultilevel"/>
    <w:tmpl w:val="E09C667E"/>
    <w:lvl w:ilvl="0" w:tplc="3D241790">
      <w:start w:val="1"/>
      <w:numFmt w:val="bullet"/>
      <w:lvlText w:val=""/>
      <w:lvlPicBulletId w:val="2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C955BDA"/>
    <w:multiLevelType w:val="hybridMultilevel"/>
    <w:tmpl w:val="220EE858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1599B"/>
    <w:multiLevelType w:val="multilevel"/>
    <w:tmpl w:val="91A85FC0"/>
    <w:lvl w:ilvl="0">
      <w:start w:val="2"/>
      <w:numFmt w:val="upperRoman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>
      <w:start w:val="1"/>
      <w:numFmt w:val="upperLetter"/>
      <w:lvlRestart w:val="0"/>
      <w:lvlText w:val="%1%2."/>
      <w:lvlJc w:val="left"/>
      <w:pPr>
        <w:tabs>
          <w:tab w:val="num" w:pos="1080"/>
        </w:tabs>
        <w:ind w:left="720"/>
      </w:pPr>
      <w:rPr>
        <w:rFonts w:cs="Times New Roman" w:hint="default"/>
      </w:rPr>
    </w:lvl>
    <w:lvl w:ilvl="2">
      <w:start w:val="1"/>
      <w:numFmt w:val="decimal"/>
      <w:lvlText w:val="%3 место -"/>
      <w:lvlJc w:val="left"/>
      <w:pPr>
        <w:tabs>
          <w:tab w:val="num" w:pos="1080"/>
        </w:tabs>
        <w:ind w:left="360" w:hanging="36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1">
    <w:nsid w:val="3F473C05"/>
    <w:multiLevelType w:val="hybridMultilevel"/>
    <w:tmpl w:val="52BEBCC8"/>
    <w:lvl w:ilvl="0" w:tplc="5E4AC38A">
      <w:start w:val="1"/>
      <w:numFmt w:val="decimal"/>
      <w:lvlText w:val="%1."/>
      <w:lvlJc w:val="left"/>
      <w:pPr>
        <w:tabs>
          <w:tab w:val="num" w:pos="1440"/>
        </w:tabs>
        <w:ind w:left="108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kern w:val="22"/>
        <w:sz w:val="24"/>
        <w:effect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0B063FF"/>
    <w:multiLevelType w:val="hybridMultilevel"/>
    <w:tmpl w:val="D136C506"/>
    <w:lvl w:ilvl="0" w:tplc="0419000F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AF7B52"/>
    <w:multiLevelType w:val="hybridMultilevel"/>
    <w:tmpl w:val="AB7EA708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02429E"/>
    <w:multiLevelType w:val="hybridMultilevel"/>
    <w:tmpl w:val="E10295E8"/>
    <w:lvl w:ilvl="0" w:tplc="4128309E">
      <w:start w:val="1"/>
      <w:numFmt w:val="bullet"/>
      <w:lvlText w:val=""/>
      <w:lvlJc w:val="left"/>
      <w:pPr>
        <w:ind w:left="1353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4C214502"/>
    <w:multiLevelType w:val="hybridMultilevel"/>
    <w:tmpl w:val="5A06FF16"/>
    <w:lvl w:ilvl="0" w:tplc="0419000F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D8E0373"/>
    <w:multiLevelType w:val="hybridMultilevel"/>
    <w:tmpl w:val="F3A0FBE2"/>
    <w:lvl w:ilvl="0" w:tplc="3D241790">
      <w:start w:val="1"/>
      <w:numFmt w:val="bullet"/>
      <w:lvlText w:val=""/>
      <w:lvlPicBulletId w:val="2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7">
    <w:nsid w:val="4F3A335D"/>
    <w:multiLevelType w:val="hybridMultilevel"/>
    <w:tmpl w:val="4C0487DA"/>
    <w:lvl w:ilvl="0" w:tplc="3D2417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380F78"/>
    <w:multiLevelType w:val="hybridMultilevel"/>
    <w:tmpl w:val="4386E05C"/>
    <w:lvl w:ilvl="0" w:tplc="395E49E2">
      <w:start w:val="1"/>
      <w:numFmt w:val="bullet"/>
      <w:lvlText w:val=""/>
      <w:lvlPicBulletId w:val="5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>
    <w:nsid w:val="524A17A3"/>
    <w:multiLevelType w:val="hybridMultilevel"/>
    <w:tmpl w:val="F13645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26C3E93"/>
    <w:multiLevelType w:val="hybridMultilevel"/>
    <w:tmpl w:val="B82A95F0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400942"/>
    <w:multiLevelType w:val="hybridMultilevel"/>
    <w:tmpl w:val="D736C1E8"/>
    <w:lvl w:ilvl="0" w:tplc="733088BA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56EE3D20"/>
    <w:multiLevelType w:val="hybridMultilevel"/>
    <w:tmpl w:val="61E4CA7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3">
    <w:nsid w:val="5783132D"/>
    <w:multiLevelType w:val="hybridMultilevel"/>
    <w:tmpl w:val="CC6AB294"/>
    <w:lvl w:ilvl="0" w:tplc="3D2417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E20734"/>
    <w:multiLevelType w:val="hybridMultilevel"/>
    <w:tmpl w:val="F07C5148"/>
    <w:lvl w:ilvl="0" w:tplc="0419000F">
      <w:start w:val="1"/>
      <w:numFmt w:val="bullet"/>
      <w:lvlText w:val=""/>
      <w:lvlPicBulletId w:val="1"/>
      <w:lvlJc w:val="left"/>
      <w:pPr>
        <w:ind w:left="1426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5">
    <w:nsid w:val="5A485778"/>
    <w:multiLevelType w:val="hybridMultilevel"/>
    <w:tmpl w:val="D02E193A"/>
    <w:lvl w:ilvl="0" w:tplc="861C4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C585A40"/>
    <w:multiLevelType w:val="hybridMultilevel"/>
    <w:tmpl w:val="069AB896"/>
    <w:lvl w:ilvl="0" w:tplc="3D241790">
      <w:start w:val="1"/>
      <w:numFmt w:val="bullet"/>
      <w:lvlText w:val=""/>
      <w:lvlPicBulletId w:val="2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5CF02DE7"/>
    <w:multiLevelType w:val="hybridMultilevel"/>
    <w:tmpl w:val="7BF2657A"/>
    <w:lvl w:ilvl="0" w:tplc="654C9500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EE33B9"/>
    <w:multiLevelType w:val="hybridMultilevel"/>
    <w:tmpl w:val="E3641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4B42E8"/>
    <w:multiLevelType w:val="hybridMultilevel"/>
    <w:tmpl w:val="DB921450"/>
    <w:lvl w:ilvl="0" w:tplc="237004EA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kern w:val="22"/>
        <w:sz w:val="24"/>
        <w:effect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6841EF8"/>
    <w:multiLevelType w:val="hybridMultilevel"/>
    <w:tmpl w:val="B1C2DA1A"/>
    <w:lvl w:ilvl="0" w:tplc="0419000F">
      <w:start w:val="1"/>
      <w:numFmt w:val="bullet"/>
      <w:lvlText w:val=""/>
      <w:lvlPicBulletId w:val="1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1">
    <w:nsid w:val="69FF16F2"/>
    <w:multiLevelType w:val="hybridMultilevel"/>
    <w:tmpl w:val="09045C9E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447081"/>
    <w:multiLevelType w:val="hybridMultilevel"/>
    <w:tmpl w:val="B8FE9F78"/>
    <w:lvl w:ilvl="0" w:tplc="861C48B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7A25F6"/>
    <w:multiLevelType w:val="hybridMultilevel"/>
    <w:tmpl w:val="0F5472FA"/>
    <w:lvl w:ilvl="0" w:tplc="861C48B4">
      <w:start w:val="1"/>
      <w:numFmt w:val="bullet"/>
      <w:lvlText w:val=""/>
      <w:lvlPicBulletId w:val="3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4">
    <w:nsid w:val="6B172704"/>
    <w:multiLevelType w:val="hybridMultilevel"/>
    <w:tmpl w:val="206C42EE"/>
    <w:lvl w:ilvl="0" w:tplc="0419000F">
      <w:start w:val="1"/>
      <w:numFmt w:val="bullet"/>
      <w:lvlText w:val=""/>
      <w:lvlPicBulletId w:val="1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5">
    <w:nsid w:val="6B9A3FAA"/>
    <w:multiLevelType w:val="hybridMultilevel"/>
    <w:tmpl w:val="84BCB3E8"/>
    <w:lvl w:ilvl="0" w:tplc="654C9500">
      <w:start w:val="1"/>
      <w:numFmt w:val="bullet"/>
      <w:lvlText w:val=""/>
      <w:lvlPicBulletId w:val="7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6BD104ED"/>
    <w:multiLevelType w:val="multilevel"/>
    <w:tmpl w:val="CFA8DF46"/>
    <w:lvl w:ilvl="0">
      <w:start w:val="2"/>
      <w:numFmt w:val="upperRoman"/>
      <w:pStyle w:val="Heading1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47">
    <w:nsid w:val="6EBC7F3E"/>
    <w:multiLevelType w:val="multilevel"/>
    <w:tmpl w:val="6F5698CE"/>
    <w:lvl w:ilvl="0">
      <w:start w:val="2"/>
      <w:numFmt w:val="upperRoman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>
      <w:start w:val="1"/>
      <w:numFmt w:val="upperLetter"/>
      <w:lvlRestart w:val="0"/>
      <w:lvlText w:val="%2."/>
      <w:lvlJc w:val="left"/>
      <w:pPr>
        <w:tabs>
          <w:tab w:val="num" w:pos="1080"/>
        </w:tabs>
        <w:ind w:left="720"/>
      </w:pPr>
      <w:rPr>
        <w:rFonts w:cs="Times New Roman" w:hint="default"/>
      </w:rPr>
    </w:lvl>
    <w:lvl w:ilvl="2">
      <w:start w:val="1"/>
      <w:numFmt w:val="decimal"/>
      <w:lvlText w:val="%3 место -"/>
      <w:lvlJc w:val="left"/>
      <w:pPr>
        <w:tabs>
          <w:tab w:val="num" w:pos="2357"/>
        </w:tabs>
        <w:ind w:left="1637" w:hanging="36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48">
    <w:nsid w:val="70DF675A"/>
    <w:multiLevelType w:val="hybridMultilevel"/>
    <w:tmpl w:val="7116E23C"/>
    <w:lvl w:ilvl="0" w:tplc="861C48B4">
      <w:start w:val="1"/>
      <w:numFmt w:val="bullet"/>
      <w:lvlText w:val=""/>
      <w:lvlPicBulletId w:val="3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>
    <w:nsid w:val="7C825456"/>
    <w:multiLevelType w:val="singleLevel"/>
    <w:tmpl w:val="F7B461AA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</w:abstractNum>
  <w:num w:numId="1">
    <w:abstractNumId w:val="49"/>
  </w:num>
  <w:num w:numId="2">
    <w:abstractNumId w:val="46"/>
  </w:num>
  <w:num w:numId="3">
    <w:abstractNumId w:val="3"/>
  </w:num>
  <w:num w:numId="4">
    <w:abstractNumId w:val="4"/>
  </w:num>
  <w:num w:numId="5">
    <w:abstractNumId w:val="21"/>
  </w:num>
  <w:num w:numId="6">
    <w:abstractNumId w:val="15"/>
  </w:num>
  <w:num w:numId="7">
    <w:abstractNumId w:val="39"/>
  </w:num>
  <w:num w:numId="8">
    <w:abstractNumId w:val="47"/>
  </w:num>
  <w:num w:numId="9">
    <w:abstractNumId w:val="35"/>
  </w:num>
  <w:num w:numId="10">
    <w:abstractNumId w:val="31"/>
  </w:num>
  <w:num w:numId="11">
    <w:abstractNumId w:val="12"/>
  </w:num>
  <w:num w:numId="12">
    <w:abstractNumId w:val="34"/>
  </w:num>
  <w:num w:numId="13">
    <w:abstractNumId w:val="38"/>
  </w:num>
  <w:num w:numId="14">
    <w:abstractNumId w:val="22"/>
  </w:num>
  <w:num w:numId="15">
    <w:abstractNumId w:val="18"/>
  </w:num>
  <w:num w:numId="16">
    <w:abstractNumId w:val="36"/>
  </w:num>
  <w:num w:numId="17">
    <w:abstractNumId w:val="48"/>
  </w:num>
  <w:num w:numId="18">
    <w:abstractNumId w:val="32"/>
  </w:num>
  <w:num w:numId="19">
    <w:abstractNumId w:val="26"/>
  </w:num>
  <w:num w:numId="20">
    <w:abstractNumId w:val="43"/>
  </w:num>
  <w:num w:numId="21">
    <w:abstractNumId w:val="6"/>
  </w:num>
  <w:num w:numId="22">
    <w:abstractNumId w:val="16"/>
  </w:num>
  <w:num w:numId="23">
    <w:abstractNumId w:val="30"/>
  </w:num>
  <w:num w:numId="24">
    <w:abstractNumId w:val="41"/>
  </w:num>
  <w:num w:numId="25">
    <w:abstractNumId w:val="11"/>
  </w:num>
  <w:num w:numId="26">
    <w:abstractNumId w:val="19"/>
  </w:num>
  <w:num w:numId="27">
    <w:abstractNumId w:val="23"/>
  </w:num>
  <w:num w:numId="28">
    <w:abstractNumId w:val="2"/>
  </w:num>
  <w:num w:numId="29">
    <w:abstractNumId w:val="8"/>
  </w:num>
  <w:num w:numId="30">
    <w:abstractNumId w:val="17"/>
  </w:num>
  <w:num w:numId="31">
    <w:abstractNumId w:val="42"/>
  </w:num>
  <w:num w:numId="32">
    <w:abstractNumId w:val="14"/>
  </w:num>
  <w:num w:numId="33">
    <w:abstractNumId w:val="40"/>
  </w:num>
  <w:num w:numId="34">
    <w:abstractNumId w:val="44"/>
  </w:num>
  <w:num w:numId="35">
    <w:abstractNumId w:val="0"/>
  </w:num>
  <w:num w:numId="36">
    <w:abstractNumId w:val="29"/>
  </w:num>
  <w:num w:numId="37">
    <w:abstractNumId w:val="5"/>
  </w:num>
  <w:num w:numId="38">
    <w:abstractNumId w:val="7"/>
  </w:num>
  <w:num w:numId="39">
    <w:abstractNumId w:val="13"/>
  </w:num>
  <w:num w:numId="40">
    <w:abstractNumId w:val="25"/>
  </w:num>
  <w:num w:numId="41">
    <w:abstractNumId w:val="9"/>
  </w:num>
  <w:num w:numId="42">
    <w:abstractNumId w:val="28"/>
  </w:num>
  <w:num w:numId="43">
    <w:abstractNumId w:val="20"/>
  </w:num>
  <w:num w:numId="44">
    <w:abstractNumId w:val="24"/>
  </w:num>
  <w:num w:numId="45">
    <w:abstractNumId w:val="10"/>
  </w:num>
  <w:num w:numId="46">
    <w:abstractNumId w:val="45"/>
  </w:num>
  <w:num w:numId="47">
    <w:abstractNumId w:val="37"/>
  </w:num>
  <w:num w:numId="48">
    <w:abstractNumId w:val="1"/>
  </w:num>
  <w:num w:numId="49">
    <w:abstractNumId w:val="33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1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7515"/>
    <w:rsid w:val="000063ED"/>
    <w:rsid w:val="000107CB"/>
    <w:rsid w:val="00021368"/>
    <w:rsid w:val="00026FBF"/>
    <w:rsid w:val="0003132C"/>
    <w:rsid w:val="000359BF"/>
    <w:rsid w:val="000362D0"/>
    <w:rsid w:val="00042A99"/>
    <w:rsid w:val="0004672E"/>
    <w:rsid w:val="00047A68"/>
    <w:rsid w:val="0005477E"/>
    <w:rsid w:val="00056118"/>
    <w:rsid w:val="000623BF"/>
    <w:rsid w:val="00070727"/>
    <w:rsid w:val="000722BF"/>
    <w:rsid w:val="000726F0"/>
    <w:rsid w:val="0008421E"/>
    <w:rsid w:val="00084AAC"/>
    <w:rsid w:val="0009060D"/>
    <w:rsid w:val="0009635B"/>
    <w:rsid w:val="000A0B79"/>
    <w:rsid w:val="000A49E2"/>
    <w:rsid w:val="000A5525"/>
    <w:rsid w:val="000B08C7"/>
    <w:rsid w:val="000B18C4"/>
    <w:rsid w:val="000B6F71"/>
    <w:rsid w:val="000B7F29"/>
    <w:rsid w:val="000C14E8"/>
    <w:rsid w:val="000C430D"/>
    <w:rsid w:val="000C5697"/>
    <w:rsid w:val="000C6140"/>
    <w:rsid w:val="000C6404"/>
    <w:rsid w:val="000C7DEB"/>
    <w:rsid w:val="000C7F58"/>
    <w:rsid w:val="000D0897"/>
    <w:rsid w:val="000D303B"/>
    <w:rsid w:val="000E2B43"/>
    <w:rsid w:val="000E35D8"/>
    <w:rsid w:val="000E3633"/>
    <w:rsid w:val="000E3929"/>
    <w:rsid w:val="000E5188"/>
    <w:rsid w:val="000E56F4"/>
    <w:rsid w:val="000F0CD0"/>
    <w:rsid w:val="000F53C2"/>
    <w:rsid w:val="001021C3"/>
    <w:rsid w:val="00102352"/>
    <w:rsid w:val="00126AF4"/>
    <w:rsid w:val="00130454"/>
    <w:rsid w:val="00137FDC"/>
    <w:rsid w:val="001419B0"/>
    <w:rsid w:val="00141E9D"/>
    <w:rsid w:val="00143BAB"/>
    <w:rsid w:val="00151A96"/>
    <w:rsid w:val="001540D0"/>
    <w:rsid w:val="00160099"/>
    <w:rsid w:val="00175191"/>
    <w:rsid w:val="00175FAC"/>
    <w:rsid w:val="00182DE8"/>
    <w:rsid w:val="001866D2"/>
    <w:rsid w:val="00187B9C"/>
    <w:rsid w:val="00191A8A"/>
    <w:rsid w:val="00192F5D"/>
    <w:rsid w:val="001951AA"/>
    <w:rsid w:val="001A1AA0"/>
    <w:rsid w:val="001A4920"/>
    <w:rsid w:val="001A5D9D"/>
    <w:rsid w:val="001B1DD7"/>
    <w:rsid w:val="001C1ABC"/>
    <w:rsid w:val="001C5898"/>
    <w:rsid w:val="001C6ED1"/>
    <w:rsid w:val="001D3FAF"/>
    <w:rsid w:val="001E1245"/>
    <w:rsid w:val="001E1504"/>
    <w:rsid w:val="001E3498"/>
    <w:rsid w:val="001E3A22"/>
    <w:rsid w:val="001E4B1A"/>
    <w:rsid w:val="001E613B"/>
    <w:rsid w:val="001F167A"/>
    <w:rsid w:val="001F38D8"/>
    <w:rsid w:val="001F6301"/>
    <w:rsid w:val="001F6CF5"/>
    <w:rsid w:val="00206DD0"/>
    <w:rsid w:val="00211300"/>
    <w:rsid w:val="00212866"/>
    <w:rsid w:val="0021652E"/>
    <w:rsid w:val="00225CF8"/>
    <w:rsid w:val="002271FC"/>
    <w:rsid w:val="00227673"/>
    <w:rsid w:val="00227759"/>
    <w:rsid w:val="0023246E"/>
    <w:rsid w:val="00240CBE"/>
    <w:rsid w:val="00245BCA"/>
    <w:rsid w:val="00251219"/>
    <w:rsid w:val="00255085"/>
    <w:rsid w:val="00255738"/>
    <w:rsid w:val="002575ED"/>
    <w:rsid w:val="00257B98"/>
    <w:rsid w:val="00270DB0"/>
    <w:rsid w:val="00275B89"/>
    <w:rsid w:val="002A2CCA"/>
    <w:rsid w:val="002A3D63"/>
    <w:rsid w:val="002A40E6"/>
    <w:rsid w:val="002A7CCF"/>
    <w:rsid w:val="002B5C7F"/>
    <w:rsid w:val="002B7FF7"/>
    <w:rsid w:val="002C1B8B"/>
    <w:rsid w:val="002D4C53"/>
    <w:rsid w:val="002D6640"/>
    <w:rsid w:val="002E2A06"/>
    <w:rsid w:val="002E4863"/>
    <w:rsid w:val="00307481"/>
    <w:rsid w:val="00312F59"/>
    <w:rsid w:val="0031373B"/>
    <w:rsid w:val="003140DC"/>
    <w:rsid w:val="00315ADB"/>
    <w:rsid w:val="00316B02"/>
    <w:rsid w:val="00316D9A"/>
    <w:rsid w:val="0032130F"/>
    <w:rsid w:val="00324E40"/>
    <w:rsid w:val="00327C78"/>
    <w:rsid w:val="00327E6A"/>
    <w:rsid w:val="00331412"/>
    <w:rsid w:val="00335A39"/>
    <w:rsid w:val="0034234A"/>
    <w:rsid w:val="003468BA"/>
    <w:rsid w:val="00350B38"/>
    <w:rsid w:val="00352352"/>
    <w:rsid w:val="003540CE"/>
    <w:rsid w:val="00357253"/>
    <w:rsid w:val="003666AB"/>
    <w:rsid w:val="00371415"/>
    <w:rsid w:val="00371522"/>
    <w:rsid w:val="00372AD8"/>
    <w:rsid w:val="00374588"/>
    <w:rsid w:val="003834EF"/>
    <w:rsid w:val="003858A8"/>
    <w:rsid w:val="00395C3F"/>
    <w:rsid w:val="003A4A60"/>
    <w:rsid w:val="003B7A45"/>
    <w:rsid w:val="003C01B4"/>
    <w:rsid w:val="003C5353"/>
    <w:rsid w:val="003C63F9"/>
    <w:rsid w:val="003C682B"/>
    <w:rsid w:val="003D32C7"/>
    <w:rsid w:val="003E3D5B"/>
    <w:rsid w:val="00401FB4"/>
    <w:rsid w:val="00402881"/>
    <w:rsid w:val="00402F1F"/>
    <w:rsid w:val="00403F26"/>
    <w:rsid w:val="00410489"/>
    <w:rsid w:val="004138D8"/>
    <w:rsid w:val="00417D8D"/>
    <w:rsid w:val="0042163B"/>
    <w:rsid w:val="00422F14"/>
    <w:rsid w:val="00422FAE"/>
    <w:rsid w:val="004241E7"/>
    <w:rsid w:val="004243DD"/>
    <w:rsid w:val="00424B2D"/>
    <w:rsid w:val="00427038"/>
    <w:rsid w:val="00427B18"/>
    <w:rsid w:val="004512C1"/>
    <w:rsid w:val="00455481"/>
    <w:rsid w:val="00464925"/>
    <w:rsid w:val="004715D8"/>
    <w:rsid w:val="00473039"/>
    <w:rsid w:val="00474443"/>
    <w:rsid w:val="004830E2"/>
    <w:rsid w:val="00486BAD"/>
    <w:rsid w:val="004870FE"/>
    <w:rsid w:val="00495903"/>
    <w:rsid w:val="004979B5"/>
    <w:rsid w:val="004A082E"/>
    <w:rsid w:val="004A3596"/>
    <w:rsid w:val="004A4BEC"/>
    <w:rsid w:val="004B2551"/>
    <w:rsid w:val="004B3EA7"/>
    <w:rsid w:val="004C0DE8"/>
    <w:rsid w:val="004C27EA"/>
    <w:rsid w:val="004C541D"/>
    <w:rsid w:val="004D76C8"/>
    <w:rsid w:val="004E287C"/>
    <w:rsid w:val="004F64E2"/>
    <w:rsid w:val="005108FC"/>
    <w:rsid w:val="00513081"/>
    <w:rsid w:val="0051582B"/>
    <w:rsid w:val="005208E9"/>
    <w:rsid w:val="005227A8"/>
    <w:rsid w:val="0052375A"/>
    <w:rsid w:val="00524AC4"/>
    <w:rsid w:val="005261E5"/>
    <w:rsid w:val="00526962"/>
    <w:rsid w:val="00531E40"/>
    <w:rsid w:val="00532959"/>
    <w:rsid w:val="0053629D"/>
    <w:rsid w:val="00545CE3"/>
    <w:rsid w:val="00556BB1"/>
    <w:rsid w:val="005674FE"/>
    <w:rsid w:val="00570436"/>
    <w:rsid w:val="00570764"/>
    <w:rsid w:val="0057767F"/>
    <w:rsid w:val="00584D24"/>
    <w:rsid w:val="00586D6E"/>
    <w:rsid w:val="005902B7"/>
    <w:rsid w:val="00592E37"/>
    <w:rsid w:val="005A081D"/>
    <w:rsid w:val="005A1C56"/>
    <w:rsid w:val="005A57EB"/>
    <w:rsid w:val="005A7448"/>
    <w:rsid w:val="005A7515"/>
    <w:rsid w:val="005C0142"/>
    <w:rsid w:val="005C147D"/>
    <w:rsid w:val="005D22BF"/>
    <w:rsid w:val="005E0A53"/>
    <w:rsid w:val="005E3D90"/>
    <w:rsid w:val="005F0030"/>
    <w:rsid w:val="005F35F5"/>
    <w:rsid w:val="005F5CF5"/>
    <w:rsid w:val="005F798D"/>
    <w:rsid w:val="005F7BBA"/>
    <w:rsid w:val="00610278"/>
    <w:rsid w:val="006111FC"/>
    <w:rsid w:val="006128EC"/>
    <w:rsid w:val="006168AC"/>
    <w:rsid w:val="006212D3"/>
    <w:rsid w:val="006225E6"/>
    <w:rsid w:val="00623FEF"/>
    <w:rsid w:val="00627B00"/>
    <w:rsid w:val="00633E28"/>
    <w:rsid w:val="006438FC"/>
    <w:rsid w:val="006504DA"/>
    <w:rsid w:val="00660B89"/>
    <w:rsid w:val="00663004"/>
    <w:rsid w:val="006713B5"/>
    <w:rsid w:val="006737C0"/>
    <w:rsid w:val="006767A9"/>
    <w:rsid w:val="006822AC"/>
    <w:rsid w:val="00682788"/>
    <w:rsid w:val="00682DD6"/>
    <w:rsid w:val="006839AD"/>
    <w:rsid w:val="00686C18"/>
    <w:rsid w:val="00697D93"/>
    <w:rsid w:val="006A42AD"/>
    <w:rsid w:val="006B6CC9"/>
    <w:rsid w:val="006C29FE"/>
    <w:rsid w:val="006D4D7C"/>
    <w:rsid w:val="006E207C"/>
    <w:rsid w:val="006E69A7"/>
    <w:rsid w:val="006E69E9"/>
    <w:rsid w:val="006F52C3"/>
    <w:rsid w:val="006F58F6"/>
    <w:rsid w:val="006F663F"/>
    <w:rsid w:val="007011FF"/>
    <w:rsid w:val="007028EC"/>
    <w:rsid w:val="00702FF1"/>
    <w:rsid w:val="0070431E"/>
    <w:rsid w:val="00705331"/>
    <w:rsid w:val="00707CC9"/>
    <w:rsid w:val="007115A2"/>
    <w:rsid w:val="007239B5"/>
    <w:rsid w:val="00726909"/>
    <w:rsid w:val="0073710F"/>
    <w:rsid w:val="007409EB"/>
    <w:rsid w:val="0075310A"/>
    <w:rsid w:val="00756A96"/>
    <w:rsid w:val="00764A25"/>
    <w:rsid w:val="007665BC"/>
    <w:rsid w:val="00766E9B"/>
    <w:rsid w:val="00771738"/>
    <w:rsid w:val="0077467B"/>
    <w:rsid w:val="00781EAB"/>
    <w:rsid w:val="00784DEB"/>
    <w:rsid w:val="00786AEB"/>
    <w:rsid w:val="00793DAE"/>
    <w:rsid w:val="007A68CA"/>
    <w:rsid w:val="007A74E7"/>
    <w:rsid w:val="007B3B05"/>
    <w:rsid w:val="007C224F"/>
    <w:rsid w:val="007C3E2D"/>
    <w:rsid w:val="007C5516"/>
    <w:rsid w:val="007D5149"/>
    <w:rsid w:val="007D5982"/>
    <w:rsid w:val="007D5E56"/>
    <w:rsid w:val="007E109C"/>
    <w:rsid w:val="007E715B"/>
    <w:rsid w:val="007F0EE7"/>
    <w:rsid w:val="007F1305"/>
    <w:rsid w:val="007F1E02"/>
    <w:rsid w:val="007F2D9C"/>
    <w:rsid w:val="007F3C55"/>
    <w:rsid w:val="00800902"/>
    <w:rsid w:val="00802322"/>
    <w:rsid w:val="00815846"/>
    <w:rsid w:val="00822925"/>
    <w:rsid w:val="00822EF9"/>
    <w:rsid w:val="008243B8"/>
    <w:rsid w:val="008247E9"/>
    <w:rsid w:val="0083325B"/>
    <w:rsid w:val="00836B3A"/>
    <w:rsid w:val="0084206D"/>
    <w:rsid w:val="00843BEE"/>
    <w:rsid w:val="00852F57"/>
    <w:rsid w:val="00855050"/>
    <w:rsid w:val="00857072"/>
    <w:rsid w:val="008606B6"/>
    <w:rsid w:val="00861D28"/>
    <w:rsid w:val="00873437"/>
    <w:rsid w:val="0087521D"/>
    <w:rsid w:val="0088093D"/>
    <w:rsid w:val="0088098A"/>
    <w:rsid w:val="0088464A"/>
    <w:rsid w:val="0088589E"/>
    <w:rsid w:val="008945CA"/>
    <w:rsid w:val="008955A7"/>
    <w:rsid w:val="00897EA5"/>
    <w:rsid w:val="008A4B41"/>
    <w:rsid w:val="008A62DD"/>
    <w:rsid w:val="008A79E6"/>
    <w:rsid w:val="008C7DC1"/>
    <w:rsid w:val="008D11B5"/>
    <w:rsid w:val="008D2402"/>
    <w:rsid w:val="008D27A2"/>
    <w:rsid w:val="008D5E01"/>
    <w:rsid w:val="008E06E7"/>
    <w:rsid w:val="008F3B65"/>
    <w:rsid w:val="008F5503"/>
    <w:rsid w:val="009016BC"/>
    <w:rsid w:val="00902441"/>
    <w:rsid w:val="009034F1"/>
    <w:rsid w:val="00904570"/>
    <w:rsid w:val="0091382A"/>
    <w:rsid w:val="009177D7"/>
    <w:rsid w:val="00920A52"/>
    <w:rsid w:val="00920B18"/>
    <w:rsid w:val="009210C0"/>
    <w:rsid w:val="00922948"/>
    <w:rsid w:val="00922FE7"/>
    <w:rsid w:val="0093115C"/>
    <w:rsid w:val="00933E3D"/>
    <w:rsid w:val="009340D1"/>
    <w:rsid w:val="009344C4"/>
    <w:rsid w:val="009419A2"/>
    <w:rsid w:val="00942A5F"/>
    <w:rsid w:val="0094406C"/>
    <w:rsid w:val="00944BEF"/>
    <w:rsid w:val="00944FB7"/>
    <w:rsid w:val="0094792A"/>
    <w:rsid w:val="00954388"/>
    <w:rsid w:val="0095734A"/>
    <w:rsid w:val="00957CC6"/>
    <w:rsid w:val="009620AE"/>
    <w:rsid w:val="00965459"/>
    <w:rsid w:val="0096730F"/>
    <w:rsid w:val="009725E9"/>
    <w:rsid w:val="00973CA6"/>
    <w:rsid w:val="00987B7F"/>
    <w:rsid w:val="00990C84"/>
    <w:rsid w:val="009A4376"/>
    <w:rsid w:val="009A59C8"/>
    <w:rsid w:val="009B456A"/>
    <w:rsid w:val="009C5ADB"/>
    <w:rsid w:val="009C7092"/>
    <w:rsid w:val="009D4819"/>
    <w:rsid w:val="009D48BD"/>
    <w:rsid w:val="009D4FAE"/>
    <w:rsid w:val="009D6DA2"/>
    <w:rsid w:val="009D757E"/>
    <w:rsid w:val="009E1E32"/>
    <w:rsid w:val="009F10D0"/>
    <w:rsid w:val="00A03E23"/>
    <w:rsid w:val="00A047CE"/>
    <w:rsid w:val="00A1011D"/>
    <w:rsid w:val="00A10DDF"/>
    <w:rsid w:val="00A13E36"/>
    <w:rsid w:val="00A22DB5"/>
    <w:rsid w:val="00A26F0A"/>
    <w:rsid w:val="00A30C62"/>
    <w:rsid w:val="00A30FB0"/>
    <w:rsid w:val="00A34F90"/>
    <w:rsid w:val="00A3583C"/>
    <w:rsid w:val="00A42C62"/>
    <w:rsid w:val="00A42D66"/>
    <w:rsid w:val="00A44A71"/>
    <w:rsid w:val="00A46737"/>
    <w:rsid w:val="00A5160F"/>
    <w:rsid w:val="00A531B0"/>
    <w:rsid w:val="00A5332A"/>
    <w:rsid w:val="00A63BF7"/>
    <w:rsid w:val="00A675AC"/>
    <w:rsid w:val="00A704DC"/>
    <w:rsid w:val="00A70602"/>
    <w:rsid w:val="00A71E74"/>
    <w:rsid w:val="00A725BE"/>
    <w:rsid w:val="00A76C9F"/>
    <w:rsid w:val="00A77F72"/>
    <w:rsid w:val="00A81B4C"/>
    <w:rsid w:val="00A81D6D"/>
    <w:rsid w:val="00A84D3A"/>
    <w:rsid w:val="00A851A2"/>
    <w:rsid w:val="00AA0FED"/>
    <w:rsid w:val="00AA39F9"/>
    <w:rsid w:val="00AB283D"/>
    <w:rsid w:val="00AB40CE"/>
    <w:rsid w:val="00AB7FA0"/>
    <w:rsid w:val="00AC2412"/>
    <w:rsid w:val="00AD2068"/>
    <w:rsid w:val="00AD2BE1"/>
    <w:rsid w:val="00AD5C9E"/>
    <w:rsid w:val="00AD682B"/>
    <w:rsid w:val="00AE07CB"/>
    <w:rsid w:val="00AE3B28"/>
    <w:rsid w:val="00AE4387"/>
    <w:rsid w:val="00AE5F18"/>
    <w:rsid w:val="00AF3711"/>
    <w:rsid w:val="00AF5E7A"/>
    <w:rsid w:val="00B018CA"/>
    <w:rsid w:val="00B026A8"/>
    <w:rsid w:val="00B060D7"/>
    <w:rsid w:val="00B16C1B"/>
    <w:rsid w:val="00B1789A"/>
    <w:rsid w:val="00B22B0E"/>
    <w:rsid w:val="00B22E35"/>
    <w:rsid w:val="00B35668"/>
    <w:rsid w:val="00B3595F"/>
    <w:rsid w:val="00B403C7"/>
    <w:rsid w:val="00B418C2"/>
    <w:rsid w:val="00B4557D"/>
    <w:rsid w:val="00B50133"/>
    <w:rsid w:val="00B50EC6"/>
    <w:rsid w:val="00B55813"/>
    <w:rsid w:val="00B7236E"/>
    <w:rsid w:val="00B729CB"/>
    <w:rsid w:val="00B7365B"/>
    <w:rsid w:val="00B74C39"/>
    <w:rsid w:val="00B9331C"/>
    <w:rsid w:val="00B933BB"/>
    <w:rsid w:val="00B93B73"/>
    <w:rsid w:val="00B94C2D"/>
    <w:rsid w:val="00B95391"/>
    <w:rsid w:val="00B97120"/>
    <w:rsid w:val="00BA1356"/>
    <w:rsid w:val="00BA1FDC"/>
    <w:rsid w:val="00BA4DD0"/>
    <w:rsid w:val="00BB0883"/>
    <w:rsid w:val="00BB6A68"/>
    <w:rsid w:val="00BB6F17"/>
    <w:rsid w:val="00BC3747"/>
    <w:rsid w:val="00BC5BB2"/>
    <w:rsid w:val="00BC7161"/>
    <w:rsid w:val="00BC7A12"/>
    <w:rsid w:val="00BD34EC"/>
    <w:rsid w:val="00BE2601"/>
    <w:rsid w:val="00BE6D4C"/>
    <w:rsid w:val="00BE7994"/>
    <w:rsid w:val="00BF02AA"/>
    <w:rsid w:val="00BF6C65"/>
    <w:rsid w:val="00C00C72"/>
    <w:rsid w:val="00C015C0"/>
    <w:rsid w:val="00C03EE4"/>
    <w:rsid w:val="00C04D12"/>
    <w:rsid w:val="00C10E88"/>
    <w:rsid w:val="00C12DF7"/>
    <w:rsid w:val="00C14D43"/>
    <w:rsid w:val="00C15F50"/>
    <w:rsid w:val="00C25BAE"/>
    <w:rsid w:val="00C313FF"/>
    <w:rsid w:val="00C422BC"/>
    <w:rsid w:val="00C43F2B"/>
    <w:rsid w:val="00C45B9C"/>
    <w:rsid w:val="00C509D4"/>
    <w:rsid w:val="00C51ECC"/>
    <w:rsid w:val="00C55A3F"/>
    <w:rsid w:val="00C57026"/>
    <w:rsid w:val="00C72757"/>
    <w:rsid w:val="00C75C9B"/>
    <w:rsid w:val="00C7661A"/>
    <w:rsid w:val="00C86983"/>
    <w:rsid w:val="00C96680"/>
    <w:rsid w:val="00C96EDB"/>
    <w:rsid w:val="00CB077A"/>
    <w:rsid w:val="00CB6AC4"/>
    <w:rsid w:val="00CB7810"/>
    <w:rsid w:val="00CC158C"/>
    <w:rsid w:val="00CC21D9"/>
    <w:rsid w:val="00CD5551"/>
    <w:rsid w:val="00CD5CDB"/>
    <w:rsid w:val="00CE4600"/>
    <w:rsid w:val="00CF202A"/>
    <w:rsid w:val="00CF2859"/>
    <w:rsid w:val="00CF30DD"/>
    <w:rsid w:val="00CF6590"/>
    <w:rsid w:val="00CF75D6"/>
    <w:rsid w:val="00D052F7"/>
    <w:rsid w:val="00D07397"/>
    <w:rsid w:val="00D17649"/>
    <w:rsid w:val="00D23887"/>
    <w:rsid w:val="00D30EE3"/>
    <w:rsid w:val="00D311B7"/>
    <w:rsid w:val="00D3190D"/>
    <w:rsid w:val="00D3548D"/>
    <w:rsid w:val="00D36390"/>
    <w:rsid w:val="00D37137"/>
    <w:rsid w:val="00D4134A"/>
    <w:rsid w:val="00D43FD3"/>
    <w:rsid w:val="00D51F8F"/>
    <w:rsid w:val="00D53C53"/>
    <w:rsid w:val="00D6284B"/>
    <w:rsid w:val="00D66FE6"/>
    <w:rsid w:val="00D830D0"/>
    <w:rsid w:val="00D873F9"/>
    <w:rsid w:val="00D93E2D"/>
    <w:rsid w:val="00DA07DC"/>
    <w:rsid w:val="00DB739C"/>
    <w:rsid w:val="00DC7556"/>
    <w:rsid w:val="00DD17C2"/>
    <w:rsid w:val="00DD484F"/>
    <w:rsid w:val="00DD4DB9"/>
    <w:rsid w:val="00DE2B24"/>
    <w:rsid w:val="00DE2B6A"/>
    <w:rsid w:val="00DE786D"/>
    <w:rsid w:val="00DF0121"/>
    <w:rsid w:val="00DF3956"/>
    <w:rsid w:val="00DF423A"/>
    <w:rsid w:val="00DF7010"/>
    <w:rsid w:val="00DF784B"/>
    <w:rsid w:val="00E01C1D"/>
    <w:rsid w:val="00E05F57"/>
    <w:rsid w:val="00E169E9"/>
    <w:rsid w:val="00E22ED7"/>
    <w:rsid w:val="00E236A8"/>
    <w:rsid w:val="00E25726"/>
    <w:rsid w:val="00E2619B"/>
    <w:rsid w:val="00E26297"/>
    <w:rsid w:val="00E3283A"/>
    <w:rsid w:val="00E3448C"/>
    <w:rsid w:val="00E3744D"/>
    <w:rsid w:val="00E44364"/>
    <w:rsid w:val="00E46403"/>
    <w:rsid w:val="00E518CC"/>
    <w:rsid w:val="00E51D11"/>
    <w:rsid w:val="00E54B43"/>
    <w:rsid w:val="00E54ED9"/>
    <w:rsid w:val="00E5611B"/>
    <w:rsid w:val="00E57895"/>
    <w:rsid w:val="00E61283"/>
    <w:rsid w:val="00E71563"/>
    <w:rsid w:val="00E765BF"/>
    <w:rsid w:val="00E805FA"/>
    <w:rsid w:val="00E8215E"/>
    <w:rsid w:val="00E83134"/>
    <w:rsid w:val="00E84005"/>
    <w:rsid w:val="00E859C7"/>
    <w:rsid w:val="00E861D4"/>
    <w:rsid w:val="00E9383F"/>
    <w:rsid w:val="00E96C97"/>
    <w:rsid w:val="00EA10D1"/>
    <w:rsid w:val="00EA55EC"/>
    <w:rsid w:val="00EA591A"/>
    <w:rsid w:val="00EB02C5"/>
    <w:rsid w:val="00EB1A69"/>
    <w:rsid w:val="00EC12C1"/>
    <w:rsid w:val="00EC2D6B"/>
    <w:rsid w:val="00EC43ED"/>
    <w:rsid w:val="00ED355E"/>
    <w:rsid w:val="00ED3EA9"/>
    <w:rsid w:val="00ED66CC"/>
    <w:rsid w:val="00ED677E"/>
    <w:rsid w:val="00EE1C29"/>
    <w:rsid w:val="00EE25D1"/>
    <w:rsid w:val="00EE6D64"/>
    <w:rsid w:val="00EF47C5"/>
    <w:rsid w:val="00F0149B"/>
    <w:rsid w:val="00F014EE"/>
    <w:rsid w:val="00F01754"/>
    <w:rsid w:val="00F01D94"/>
    <w:rsid w:val="00F0284D"/>
    <w:rsid w:val="00F04D16"/>
    <w:rsid w:val="00F10C2B"/>
    <w:rsid w:val="00F11FCE"/>
    <w:rsid w:val="00F16486"/>
    <w:rsid w:val="00F27495"/>
    <w:rsid w:val="00F27B8D"/>
    <w:rsid w:val="00F30A8C"/>
    <w:rsid w:val="00F45CFD"/>
    <w:rsid w:val="00F45FD1"/>
    <w:rsid w:val="00F47B7C"/>
    <w:rsid w:val="00F503DC"/>
    <w:rsid w:val="00F56A69"/>
    <w:rsid w:val="00F57A9B"/>
    <w:rsid w:val="00F60CEF"/>
    <w:rsid w:val="00F63555"/>
    <w:rsid w:val="00F7355B"/>
    <w:rsid w:val="00F848AF"/>
    <w:rsid w:val="00F8758C"/>
    <w:rsid w:val="00F90753"/>
    <w:rsid w:val="00F90FC0"/>
    <w:rsid w:val="00F97637"/>
    <w:rsid w:val="00F97677"/>
    <w:rsid w:val="00FA66CC"/>
    <w:rsid w:val="00FA7533"/>
    <w:rsid w:val="00FC3FA7"/>
    <w:rsid w:val="00FC4258"/>
    <w:rsid w:val="00FC6D38"/>
    <w:rsid w:val="00FD16CB"/>
    <w:rsid w:val="00FD26E0"/>
    <w:rsid w:val="00FD2AD3"/>
    <w:rsid w:val="00FE03E8"/>
    <w:rsid w:val="00FF0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7F58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A7515"/>
    <w:pPr>
      <w:keepNext/>
      <w:numPr>
        <w:numId w:val="2"/>
      </w:numPr>
      <w:jc w:val="both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A7515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A7515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A7515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A7515"/>
    <w:pPr>
      <w:numPr>
        <w:ilvl w:val="4"/>
        <w:numId w:val="2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A7515"/>
    <w:pPr>
      <w:numPr>
        <w:ilvl w:val="5"/>
        <w:numId w:val="2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A7515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A7515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5A7515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A751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A7515"/>
    <w:rPr>
      <w:rFonts w:ascii="Arial" w:hAnsi="Arial" w:cs="Times New Roman"/>
      <w:b/>
      <w:i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A7515"/>
    <w:rPr>
      <w:rFonts w:ascii="Arial" w:hAnsi="Arial" w:cs="Times New Roman"/>
      <w:sz w:val="20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A7515"/>
    <w:rPr>
      <w:rFonts w:ascii="Arial" w:hAnsi="Arial" w:cs="Times New Roman"/>
      <w:b/>
      <w:sz w:val="20"/>
      <w:szCs w:val="20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A751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5A7515"/>
    <w:rPr>
      <w:rFonts w:ascii="Times New Roman" w:hAnsi="Times New Roman" w:cs="Times New Roman"/>
      <w:i/>
      <w:sz w:val="20"/>
      <w:szCs w:val="20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A7515"/>
    <w:rPr>
      <w:rFonts w:ascii="Arial" w:hAnsi="Arial" w:cs="Times New Roman"/>
      <w:sz w:val="20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A7515"/>
    <w:rPr>
      <w:rFonts w:ascii="Arial" w:hAnsi="Arial" w:cs="Times New Roman"/>
      <w:i/>
      <w:sz w:val="20"/>
      <w:szCs w:val="20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A7515"/>
    <w:rPr>
      <w:rFonts w:ascii="Arial" w:hAnsi="Arial" w:cs="Times New Roman"/>
      <w:b/>
      <w:i/>
      <w:sz w:val="20"/>
      <w:szCs w:val="20"/>
      <w:lang w:eastAsia="ru-RU"/>
    </w:rPr>
  </w:style>
  <w:style w:type="table" w:customStyle="1" w:styleId="a">
    <w:name w:val="Стиль веб"/>
    <w:basedOn w:val="TableWeb1"/>
    <w:uiPriority w:val="99"/>
    <w:rsid w:val="00F11FCE"/>
    <w:rPr>
      <w:rFonts w:ascii="Times New Roman" w:hAnsi="Times New Roman"/>
      <w:sz w:val="24"/>
    </w:rPr>
    <w:tblPr>
      <w:tblStyleRowBandSize w:val="1"/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pPr>
        <w:jc w:val="center"/>
      </w:pPr>
      <w:rPr>
        <w:rFonts w:cs="Times New Roman"/>
        <w:b/>
        <w:i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DE9D9"/>
      </w:tcPr>
    </w:tblStylePr>
    <w:tblStylePr w:type="firstCol">
      <w:rPr>
        <w:rFonts w:cs="Times New Roman"/>
        <w:b/>
        <w:i w:val="0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FFFFF"/>
      </w:tcPr>
    </w:tblStylePr>
  </w:style>
  <w:style w:type="table" w:styleId="TableWeb3">
    <w:name w:val="Table Web 3"/>
    <w:basedOn w:val="TableNormal"/>
    <w:uiPriority w:val="99"/>
    <w:semiHidden/>
    <w:rsid w:val="00F11FCE"/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semiHidden/>
    <w:rsid w:val="00F11FCE"/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link w:val="BodyTextIndentChar"/>
    <w:uiPriority w:val="99"/>
    <w:rsid w:val="005A7515"/>
    <w:pPr>
      <w:spacing w:line="360" w:lineRule="auto"/>
      <w:ind w:firstLine="720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A7515"/>
    <w:rPr>
      <w:rFonts w:ascii="Times New Roman" w:hAnsi="Times New Roman" w:cs="Times New Roman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5A7515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A7515"/>
    <w:rPr>
      <w:rFonts w:ascii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D2A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2AD3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192F5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92F5D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192F5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92F5D"/>
    <w:rPr>
      <w:rFonts w:ascii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191A8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191A8A"/>
    <w:rPr>
      <w:rFonts w:ascii="Times New Roman" w:hAnsi="Times New Roman" w:cs="Times New Roman"/>
      <w:sz w:val="20"/>
      <w:szCs w:val="20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191A8A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91A8A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191A8A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191A8A"/>
    <w:rPr>
      <w:rFonts w:cs="Times New Roman"/>
    </w:rPr>
  </w:style>
  <w:style w:type="character" w:styleId="Strong">
    <w:name w:val="Strong"/>
    <w:basedOn w:val="DefaultParagraphFont"/>
    <w:uiPriority w:val="99"/>
    <w:qFormat/>
    <w:rsid w:val="0031373B"/>
    <w:rPr>
      <w:rFonts w:cs="Times New Roman"/>
      <w:b/>
    </w:rPr>
  </w:style>
  <w:style w:type="table" w:styleId="LightGrid-Accent5">
    <w:name w:val="Light Grid Accent 5"/>
    <w:basedOn w:val="TableNormal"/>
    <w:uiPriority w:val="99"/>
    <w:rsid w:val="002A2CC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ListParagraph">
    <w:name w:val="List Paragraph"/>
    <w:basedOn w:val="Normal"/>
    <w:uiPriority w:val="99"/>
    <w:qFormat/>
    <w:rsid w:val="000F0CD0"/>
    <w:pPr>
      <w:ind w:left="720"/>
      <w:contextualSpacing/>
    </w:pPr>
  </w:style>
  <w:style w:type="paragraph" w:customStyle="1" w:styleId="a0">
    <w:name w:val="Обычный с кр. строкой"/>
    <w:aliases w:val="1,5"/>
    <w:basedOn w:val="Normal"/>
    <w:uiPriority w:val="99"/>
    <w:rsid w:val="007239B5"/>
    <w:pPr>
      <w:ind w:firstLine="709"/>
      <w:jc w:val="both"/>
    </w:pPr>
    <w:rPr>
      <w:sz w:val="24"/>
      <w:szCs w:val="24"/>
    </w:rPr>
  </w:style>
  <w:style w:type="table" w:styleId="TableGrid">
    <w:name w:val="Table Grid"/>
    <w:basedOn w:val="TableNormal"/>
    <w:uiPriority w:val="99"/>
    <w:rsid w:val="00E3283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82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20</Pages>
  <Words>2325</Words>
  <Characters>13255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ShadrinaIV</dc:creator>
  <cp:keywords/>
  <dc:description/>
  <cp:lastModifiedBy>akorovaev</cp:lastModifiedBy>
  <cp:revision>2</cp:revision>
  <cp:lastPrinted>2013-03-12T06:45:00Z</cp:lastPrinted>
  <dcterms:created xsi:type="dcterms:W3CDTF">2013-11-14T09:23:00Z</dcterms:created>
  <dcterms:modified xsi:type="dcterms:W3CDTF">2013-11-14T09:23:00Z</dcterms:modified>
</cp:coreProperties>
</file>